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86B617" w14:textId="77777777" w:rsidR="00D44662" w:rsidRPr="00144951" w:rsidRDefault="00D44662" w:rsidP="004A4539">
      <w:pPr>
        <w:pStyle w:val="afc"/>
        <w:rPr>
          <w:sz w:val="24"/>
          <w:szCs w:val="24"/>
        </w:rPr>
      </w:pPr>
      <w:r w:rsidRPr="00144951">
        <w:rPr>
          <w:sz w:val="24"/>
          <w:szCs w:val="24"/>
        </w:rPr>
        <w:t>УТВЕРЖДЕН</w:t>
      </w:r>
    </w:p>
    <w:p w14:paraId="10045465" w14:textId="77777777" w:rsidR="00D44662" w:rsidRPr="00144951" w:rsidRDefault="00D44662" w:rsidP="004A4539">
      <w:pPr>
        <w:pStyle w:val="afc"/>
        <w:rPr>
          <w:sz w:val="24"/>
          <w:szCs w:val="24"/>
        </w:rPr>
      </w:pPr>
      <w:r w:rsidRPr="00144951">
        <w:rPr>
          <w:sz w:val="24"/>
          <w:szCs w:val="24"/>
        </w:rPr>
        <w:t xml:space="preserve">приказом Министерства </w:t>
      </w:r>
    </w:p>
    <w:p w14:paraId="11265779" w14:textId="77777777" w:rsidR="00D44662" w:rsidRPr="00144951" w:rsidRDefault="00D44662" w:rsidP="004A4539">
      <w:pPr>
        <w:pStyle w:val="afc"/>
        <w:rPr>
          <w:sz w:val="24"/>
          <w:szCs w:val="24"/>
        </w:rPr>
      </w:pPr>
      <w:r w:rsidRPr="00144951">
        <w:rPr>
          <w:sz w:val="24"/>
          <w:szCs w:val="24"/>
        </w:rPr>
        <w:t>труда и социальной защиты Российской Федерации</w:t>
      </w:r>
    </w:p>
    <w:p w14:paraId="06F679F4" w14:textId="77777777" w:rsidR="00D44662" w:rsidRPr="00144951" w:rsidRDefault="00822DBE" w:rsidP="004A4539">
      <w:pPr>
        <w:pStyle w:val="afc"/>
        <w:rPr>
          <w:sz w:val="24"/>
          <w:szCs w:val="24"/>
        </w:rPr>
      </w:pPr>
      <w:r w:rsidRPr="00144951">
        <w:rPr>
          <w:sz w:val="24"/>
          <w:szCs w:val="24"/>
        </w:rPr>
        <w:t>от «</w:t>
      </w:r>
      <w:r w:rsidR="004A4539" w:rsidRPr="00144951">
        <w:rPr>
          <w:sz w:val="24"/>
          <w:szCs w:val="24"/>
        </w:rPr>
        <w:t>___</w:t>
      </w:r>
      <w:r w:rsidRPr="00144951">
        <w:rPr>
          <w:sz w:val="24"/>
          <w:szCs w:val="24"/>
        </w:rPr>
        <w:t xml:space="preserve">» </w:t>
      </w:r>
      <w:r w:rsidR="004A4539" w:rsidRPr="00144951">
        <w:rPr>
          <w:sz w:val="24"/>
          <w:szCs w:val="24"/>
        </w:rPr>
        <w:t>______</w:t>
      </w:r>
      <w:r w:rsidRPr="00144951">
        <w:rPr>
          <w:sz w:val="24"/>
          <w:szCs w:val="24"/>
        </w:rPr>
        <w:t xml:space="preserve"> 20</w:t>
      </w:r>
      <w:r w:rsidR="004A4539" w:rsidRPr="00144951">
        <w:rPr>
          <w:sz w:val="24"/>
          <w:szCs w:val="24"/>
        </w:rPr>
        <w:t>__</w:t>
      </w:r>
      <w:r w:rsidRPr="00144951">
        <w:rPr>
          <w:sz w:val="24"/>
          <w:szCs w:val="24"/>
        </w:rPr>
        <w:t xml:space="preserve"> г. №</w:t>
      </w:r>
      <w:r w:rsidR="004A4539" w:rsidRPr="00144951">
        <w:rPr>
          <w:sz w:val="24"/>
          <w:szCs w:val="24"/>
        </w:rPr>
        <w:t>______</w:t>
      </w:r>
    </w:p>
    <w:p w14:paraId="38B13393" w14:textId="77777777" w:rsidR="00407766" w:rsidRPr="00144951" w:rsidRDefault="00407766" w:rsidP="004A4539">
      <w:pPr>
        <w:pStyle w:val="af3"/>
        <w:rPr>
          <w:sz w:val="24"/>
          <w:szCs w:val="24"/>
        </w:rPr>
      </w:pPr>
      <w:r w:rsidRPr="00144951">
        <w:rPr>
          <w:sz w:val="24"/>
          <w:szCs w:val="24"/>
        </w:rPr>
        <w:t>ПРОФЕССИОНАЛЬНЫЙ СТАНДАРТ</w:t>
      </w:r>
    </w:p>
    <w:p w14:paraId="01144F25" w14:textId="592DAF3B" w:rsidR="00407766" w:rsidRPr="006E00B8" w:rsidRDefault="00D44662" w:rsidP="004A4539">
      <w:pPr>
        <w:pStyle w:val="afd"/>
        <w:rPr>
          <w:color w:val="808080" w:themeColor="background1" w:themeShade="80"/>
          <w:sz w:val="24"/>
        </w:rPr>
      </w:pPr>
      <w:r w:rsidRPr="00144951">
        <w:rPr>
          <w:sz w:val="24"/>
        </w:rPr>
        <w:t xml:space="preserve">Специалист </w:t>
      </w:r>
      <w:r w:rsidR="007732DB" w:rsidRPr="00144951">
        <w:rPr>
          <w:sz w:val="24"/>
        </w:rPr>
        <w:t xml:space="preserve">по проектированию </w:t>
      </w:r>
      <w:r w:rsidR="006E00B8">
        <w:rPr>
          <w:sz w:val="24"/>
        </w:rPr>
        <w:t>сооружений водоподготовки и водозаборных сооружений</w:t>
      </w:r>
      <w:r w:rsidR="00A427D1" w:rsidRPr="00144951">
        <w:rPr>
          <w:sz w:val="24"/>
        </w:rPr>
        <w:t xml:space="preserve"> </w:t>
      </w:r>
      <w:r w:rsidR="00AC7D40">
        <w:rPr>
          <w:color w:val="808080" w:themeColor="background1" w:themeShade="80"/>
          <w:sz w:val="24"/>
        </w:rPr>
        <w:t xml:space="preserve"> </w:t>
      </w:r>
    </w:p>
    <w:tbl>
      <w:tblPr>
        <w:tblW w:w="1112" w:type="pct"/>
        <w:tblInd w:w="7995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8"/>
      </w:tblGrid>
      <w:tr w:rsidR="00095548" w:rsidRPr="00144951" w14:paraId="6DED9A2E" w14:textId="77777777" w:rsidTr="001F3B2E">
        <w:trPr>
          <w:trHeight w:val="399"/>
        </w:trPr>
        <w:tc>
          <w:tcPr>
            <w:tcW w:w="500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32CEF86" w14:textId="77777777" w:rsidR="00407766" w:rsidRPr="00144951" w:rsidRDefault="00407766" w:rsidP="00D41BFC">
            <w:pPr>
              <w:pStyle w:val="aff0"/>
            </w:pPr>
          </w:p>
        </w:tc>
      </w:tr>
      <w:tr w:rsidR="00095548" w:rsidRPr="00144951" w14:paraId="03EDABE3" w14:textId="77777777" w:rsidTr="001F3B2E">
        <w:trPr>
          <w:trHeight w:val="399"/>
        </w:trPr>
        <w:tc>
          <w:tcPr>
            <w:tcW w:w="5000" w:type="pct"/>
            <w:tcBorders>
              <w:top w:val="single" w:sz="2" w:space="0" w:color="7F7F7F"/>
              <w:left w:val="nil"/>
              <w:bottom w:val="nil"/>
              <w:right w:val="nil"/>
            </w:tcBorders>
            <w:vAlign w:val="center"/>
          </w:tcPr>
          <w:p w14:paraId="4F40CC62" w14:textId="77777777" w:rsidR="00407766" w:rsidRPr="00144951" w:rsidRDefault="00407766" w:rsidP="00D41BFC">
            <w:pPr>
              <w:pStyle w:val="101"/>
              <w:rPr>
                <w:sz w:val="24"/>
                <w:szCs w:val="24"/>
                <w:vertAlign w:val="superscript"/>
              </w:rPr>
            </w:pPr>
            <w:r w:rsidRPr="00144951">
              <w:rPr>
                <w:sz w:val="24"/>
                <w:szCs w:val="24"/>
              </w:rPr>
              <w:t>Регистрационный номер</w:t>
            </w:r>
          </w:p>
        </w:tc>
      </w:tr>
    </w:tbl>
    <w:p w14:paraId="4FE7E69A" w14:textId="77777777" w:rsidR="004A4539" w:rsidRPr="00144951" w:rsidRDefault="004A4539" w:rsidP="004A4539">
      <w:pPr>
        <w:pStyle w:val="aff0"/>
      </w:pPr>
      <w:r w:rsidRPr="00144951">
        <w:t>Содержание</w:t>
      </w:r>
    </w:p>
    <w:p w14:paraId="0E867232" w14:textId="5F4EE4CC" w:rsidR="00CD3D6B" w:rsidRPr="00144951" w:rsidRDefault="00754E84">
      <w:pPr>
        <w:pStyle w:val="13"/>
        <w:rPr>
          <w:rFonts w:eastAsiaTheme="minorEastAsia"/>
          <w:szCs w:val="24"/>
        </w:rPr>
      </w:pPr>
      <w:r w:rsidRPr="00144951">
        <w:rPr>
          <w:szCs w:val="24"/>
          <w:lang w:val="lt-LT"/>
        </w:rPr>
        <w:fldChar w:fldCharType="begin"/>
      </w:r>
      <w:r w:rsidR="004A4539" w:rsidRPr="00144951">
        <w:rPr>
          <w:szCs w:val="24"/>
          <w:lang w:val="lt-LT"/>
        </w:rPr>
        <w:instrText xml:space="preserve"> TOC \o "1-2" \h \z \u </w:instrText>
      </w:r>
      <w:r w:rsidRPr="00144951">
        <w:rPr>
          <w:szCs w:val="24"/>
          <w:lang w:val="lt-LT"/>
        </w:rPr>
        <w:fldChar w:fldCharType="separate"/>
      </w:r>
      <w:hyperlink w:anchor="_Toc10060847" w:history="1">
        <w:r w:rsidR="00CD3D6B" w:rsidRPr="00144951">
          <w:rPr>
            <w:rStyle w:val="aff1"/>
            <w:color w:val="auto"/>
            <w:szCs w:val="24"/>
            <w:lang w:val="lt-LT"/>
          </w:rPr>
          <w:t>I</w:t>
        </w:r>
        <w:r w:rsidR="00CD3D6B" w:rsidRPr="00144951">
          <w:rPr>
            <w:rStyle w:val="aff1"/>
            <w:color w:val="auto"/>
            <w:szCs w:val="24"/>
          </w:rPr>
          <w:t>. Общие сведения</w:t>
        </w:r>
        <w:r w:rsidR="00CD3D6B" w:rsidRPr="00144951">
          <w:rPr>
            <w:webHidden/>
            <w:szCs w:val="24"/>
          </w:rPr>
          <w:tab/>
        </w:r>
        <w:r w:rsidRPr="00144951">
          <w:rPr>
            <w:webHidden/>
            <w:szCs w:val="24"/>
          </w:rPr>
          <w:fldChar w:fldCharType="begin"/>
        </w:r>
        <w:r w:rsidR="00CD3D6B" w:rsidRPr="00144951">
          <w:rPr>
            <w:webHidden/>
            <w:szCs w:val="24"/>
          </w:rPr>
          <w:instrText xml:space="preserve"> PAGEREF _Toc10060847 \h </w:instrText>
        </w:r>
        <w:r w:rsidRPr="00144951">
          <w:rPr>
            <w:webHidden/>
            <w:szCs w:val="24"/>
          </w:rPr>
        </w:r>
        <w:r w:rsidRPr="00144951">
          <w:rPr>
            <w:webHidden/>
            <w:szCs w:val="24"/>
          </w:rPr>
          <w:fldChar w:fldCharType="separate"/>
        </w:r>
        <w:r w:rsidR="00415809">
          <w:rPr>
            <w:webHidden/>
            <w:szCs w:val="24"/>
          </w:rPr>
          <w:t>1</w:t>
        </w:r>
        <w:r w:rsidRPr="00144951">
          <w:rPr>
            <w:webHidden/>
            <w:szCs w:val="24"/>
          </w:rPr>
          <w:fldChar w:fldCharType="end"/>
        </w:r>
      </w:hyperlink>
    </w:p>
    <w:p w14:paraId="56D7B03E" w14:textId="4DA79304" w:rsidR="00CD3D6B" w:rsidRPr="00144951" w:rsidRDefault="00287DED">
      <w:pPr>
        <w:pStyle w:val="13"/>
        <w:rPr>
          <w:rFonts w:eastAsiaTheme="minorEastAsia"/>
          <w:szCs w:val="24"/>
        </w:rPr>
      </w:pPr>
      <w:hyperlink w:anchor="_Toc10060848" w:history="1">
        <w:r w:rsidR="00CD3D6B" w:rsidRPr="00144951">
          <w:rPr>
            <w:rStyle w:val="aff1"/>
            <w:color w:val="auto"/>
            <w:szCs w:val="24"/>
          </w:rPr>
          <w:t>II. Описание трудовых функций, входящих в профессиональный стандарт  (функциональная карта вида трудовой деятельности)</w:t>
        </w:r>
        <w:r w:rsidR="00CD3D6B" w:rsidRPr="00144951">
          <w:rPr>
            <w:webHidden/>
            <w:szCs w:val="24"/>
          </w:rPr>
          <w:tab/>
        </w:r>
        <w:r w:rsidR="00754E84" w:rsidRPr="00144951">
          <w:rPr>
            <w:webHidden/>
            <w:szCs w:val="24"/>
          </w:rPr>
          <w:fldChar w:fldCharType="begin"/>
        </w:r>
        <w:r w:rsidR="00CD3D6B" w:rsidRPr="00144951">
          <w:rPr>
            <w:webHidden/>
            <w:szCs w:val="24"/>
          </w:rPr>
          <w:instrText xml:space="preserve"> PAGEREF _Toc10060848 \h </w:instrText>
        </w:r>
        <w:r w:rsidR="00754E84" w:rsidRPr="00144951">
          <w:rPr>
            <w:webHidden/>
            <w:szCs w:val="24"/>
          </w:rPr>
        </w:r>
        <w:r w:rsidR="00754E84" w:rsidRPr="00144951">
          <w:rPr>
            <w:webHidden/>
            <w:szCs w:val="24"/>
          </w:rPr>
          <w:fldChar w:fldCharType="separate"/>
        </w:r>
        <w:r w:rsidR="00415809">
          <w:rPr>
            <w:webHidden/>
            <w:szCs w:val="24"/>
          </w:rPr>
          <w:t>2</w:t>
        </w:r>
        <w:r w:rsidR="00754E84" w:rsidRPr="00144951">
          <w:rPr>
            <w:webHidden/>
            <w:szCs w:val="24"/>
          </w:rPr>
          <w:fldChar w:fldCharType="end"/>
        </w:r>
      </w:hyperlink>
    </w:p>
    <w:p w14:paraId="2B9130B0" w14:textId="3474702B" w:rsidR="00CD3D6B" w:rsidRPr="00144951" w:rsidRDefault="00287DED">
      <w:pPr>
        <w:pStyle w:val="13"/>
        <w:rPr>
          <w:rFonts w:eastAsiaTheme="minorEastAsia"/>
          <w:szCs w:val="24"/>
        </w:rPr>
      </w:pPr>
      <w:hyperlink w:anchor="_Toc10060849" w:history="1">
        <w:r w:rsidR="00CD3D6B" w:rsidRPr="00144951">
          <w:rPr>
            <w:rStyle w:val="aff1"/>
            <w:color w:val="auto"/>
            <w:szCs w:val="24"/>
          </w:rPr>
          <w:t>III. Характеристика обобщенных трудовых функций</w:t>
        </w:r>
      </w:hyperlink>
      <w:r w:rsidR="00B966EE" w:rsidRPr="00144951">
        <w:rPr>
          <w:szCs w:val="24"/>
        </w:rPr>
        <w:tab/>
        <w:t>5</w:t>
      </w:r>
    </w:p>
    <w:p w14:paraId="7C059492" w14:textId="71FFE4D4" w:rsidR="00CD3D6B" w:rsidRPr="00144951" w:rsidRDefault="00287DED">
      <w:pPr>
        <w:pStyle w:val="21"/>
        <w:rPr>
          <w:rFonts w:eastAsiaTheme="minorEastAsia"/>
          <w:bCs w:val="0"/>
          <w:noProof/>
        </w:rPr>
      </w:pPr>
      <w:hyperlink w:anchor="_Toc10060850" w:history="1">
        <w:r w:rsidR="00CD3D6B" w:rsidRPr="00144951">
          <w:rPr>
            <w:rStyle w:val="aff1"/>
            <w:noProof/>
            <w:color w:val="auto"/>
          </w:rPr>
          <w:t>3.1. Обобщенная трудовая функция</w:t>
        </w:r>
        <w:r w:rsidR="007F4570" w:rsidRPr="00144951">
          <w:rPr>
            <w:rStyle w:val="aff1"/>
            <w:noProof/>
            <w:color w:val="auto"/>
          </w:rPr>
          <w:t xml:space="preserve"> «</w:t>
        </w:r>
        <w:r w:rsidR="004E4C12" w:rsidRPr="00144951">
          <w:rPr>
            <w:noProof/>
          </w:rPr>
          <w:t xml:space="preserve">Разработка и оформление рабочей документации </w:t>
        </w:r>
        <w:r w:rsidR="006730E0">
          <w:rPr>
            <w:noProof/>
          </w:rPr>
          <w:t>сооружений водоподготовки и водозаборных сооружений</w:t>
        </w:r>
        <w:r w:rsidR="004E4C12" w:rsidRPr="00144951">
          <w:rPr>
            <w:noProof/>
          </w:rPr>
          <w:t xml:space="preserve"> </w:t>
        </w:r>
        <w:r w:rsidR="007F4570" w:rsidRPr="00144951">
          <w:rPr>
            <w:rStyle w:val="aff1"/>
            <w:noProof/>
            <w:color w:val="auto"/>
          </w:rPr>
          <w:t>»</w:t>
        </w:r>
      </w:hyperlink>
      <w:r w:rsidR="00B966EE" w:rsidRPr="00144951">
        <w:rPr>
          <w:noProof/>
        </w:rPr>
        <w:tab/>
        <w:t>5</w:t>
      </w:r>
      <w:r w:rsidR="00B966EE" w:rsidRPr="00144951">
        <w:rPr>
          <w:rFonts w:eastAsiaTheme="minorEastAsia"/>
          <w:bCs w:val="0"/>
          <w:noProof/>
        </w:rPr>
        <w:t xml:space="preserve"> </w:t>
      </w:r>
    </w:p>
    <w:p w14:paraId="7D218D90" w14:textId="00FA969A" w:rsidR="00CD3D6B" w:rsidRPr="00144951" w:rsidRDefault="00287DED">
      <w:pPr>
        <w:pStyle w:val="21"/>
        <w:rPr>
          <w:rFonts w:eastAsiaTheme="minorEastAsia"/>
          <w:bCs w:val="0"/>
          <w:noProof/>
        </w:rPr>
      </w:pPr>
      <w:hyperlink w:anchor="_Toc10060851" w:history="1">
        <w:r w:rsidR="00CD3D6B" w:rsidRPr="00144951">
          <w:rPr>
            <w:rStyle w:val="aff1"/>
            <w:noProof/>
            <w:color w:val="auto"/>
          </w:rPr>
          <w:t>3.2. Обобщенная трудовая функция</w:t>
        </w:r>
        <w:r w:rsidR="007F4570" w:rsidRPr="00144951">
          <w:rPr>
            <w:rStyle w:val="aff1"/>
            <w:noProof/>
            <w:color w:val="auto"/>
          </w:rPr>
          <w:t xml:space="preserve"> «</w:t>
        </w:r>
        <w:r w:rsidR="00E7776B">
          <w:rPr>
            <w:noProof/>
          </w:rPr>
          <w:t>Разработка проектной документ</w:t>
        </w:r>
        <w:r w:rsidR="00361C26">
          <w:rPr>
            <w:noProof/>
          </w:rPr>
          <w:t>ации</w:t>
        </w:r>
        <w:r w:rsidR="00287410" w:rsidRPr="00144951">
          <w:rPr>
            <w:noProof/>
          </w:rPr>
          <w:t xml:space="preserve"> </w:t>
        </w:r>
        <w:r w:rsidR="006730E0">
          <w:rPr>
            <w:noProof/>
          </w:rPr>
          <w:t>сооружений водоподготовки и водозаборных сооружений</w:t>
        </w:r>
        <w:r w:rsidR="007F4570" w:rsidRPr="00144951">
          <w:rPr>
            <w:rStyle w:val="aff1"/>
            <w:noProof/>
            <w:color w:val="auto"/>
          </w:rPr>
          <w:t>»</w:t>
        </w:r>
      </w:hyperlink>
      <w:r w:rsidR="00B966EE" w:rsidRPr="00144951">
        <w:rPr>
          <w:noProof/>
        </w:rPr>
        <w:tab/>
        <w:t>10</w:t>
      </w:r>
      <w:r w:rsidR="00B966EE" w:rsidRPr="00144951">
        <w:rPr>
          <w:rFonts w:eastAsiaTheme="minorEastAsia"/>
          <w:bCs w:val="0"/>
          <w:noProof/>
        </w:rPr>
        <w:t xml:space="preserve"> </w:t>
      </w:r>
    </w:p>
    <w:p w14:paraId="0B40B624" w14:textId="28702F8B" w:rsidR="00CD3D6B" w:rsidRPr="00144951" w:rsidRDefault="00287DED">
      <w:pPr>
        <w:pStyle w:val="21"/>
        <w:rPr>
          <w:rFonts w:eastAsiaTheme="minorEastAsia"/>
          <w:bCs w:val="0"/>
          <w:noProof/>
        </w:rPr>
      </w:pPr>
      <w:hyperlink w:anchor="_Toc10060852" w:history="1">
        <w:r w:rsidR="00CD3D6B" w:rsidRPr="00144951">
          <w:rPr>
            <w:rStyle w:val="aff1"/>
            <w:noProof/>
            <w:color w:val="auto"/>
          </w:rPr>
          <w:t>3.3. Обобщенная трудовая функция</w:t>
        </w:r>
        <w:r w:rsidR="007F4570" w:rsidRPr="00144951">
          <w:rPr>
            <w:rStyle w:val="aff1"/>
            <w:noProof/>
            <w:color w:val="auto"/>
          </w:rPr>
          <w:t xml:space="preserve"> «</w:t>
        </w:r>
        <w:r w:rsidR="00690F51" w:rsidRPr="00144951">
          <w:rPr>
            <w:noProof/>
          </w:rPr>
          <w:t xml:space="preserve">Техническое руководство процессами разработки и реализации проекта </w:t>
        </w:r>
        <w:r w:rsidR="006730E0">
          <w:rPr>
            <w:noProof/>
          </w:rPr>
          <w:t>сооружений водоподготовки и водозаборных сооружений</w:t>
        </w:r>
        <w:r w:rsidR="00690F51" w:rsidRPr="00144951">
          <w:rPr>
            <w:noProof/>
          </w:rPr>
          <w:t xml:space="preserve"> </w:t>
        </w:r>
        <w:r w:rsidR="007F4570" w:rsidRPr="00144951">
          <w:rPr>
            <w:rStyle w:val="aff1"/>
            <w:noProof/>
            <w:color w:val="auto"/>
          </w:rPr>
          <w:t>»</w:t>
        </w:r>
        <w:r w:rsidR="00CD3D6B" w:rsidRPr="00144951">
          <w:rPr>
            <w:noProof/>
            <w:webHidden/>
          </w:rPr>
          <w:tab/>
        </w:r>
      </w:hyperlink>
      <w:r w:rsidR="00B966EE" w:rsidRPr="00144951">
        <w:rPr>
          <w:noProof/>
        </w:rPr>
        <w:t>17</w:t>
      </w:r>
    </w:p>
    <w:p w14:paraId="4C983B0D" w14:textId="72DCB7AB" w:rsidR="00CD3D6B" w:rsidRPr="00144951" w:rsidRDefault="00287DED">
      <w:pPr>
        <w:pStyle w:val="13"/>
        <w:rPr>
          <w:rFonts w:eastAsiaTheme="minorEastAsia"/>
          <w:szCs w:val="24"/>
        </w:rPr>
      </w:pPr>
      <w:hyperlink w:anchor="_Toc10060853" w:history="1">
        <w:r w:rsidR="00CD3D6B" w:rsidRPr="00144951">
          <w:rPr>
            <w:rStyle w:val="aff1"/>
            <w:color w:val="auto"/>
            <w:szCs w:val="24"/>
          </w:rPr>
          <w:t>IV. Сведения об организациях – разработчиках профессионального стандарта</w:t>
        </w:r>
        <w:r w:rsidR="00CD3D6B" w:rsidRPr="00144951">
          <w:rPr>
            <w:webHidden/>
            <w:szCs w:val="24"/>
          </w:rPr>
          <w:tab/>
        </w:r>
      </w:hyperlink>
      <w:r w:rsidR="00B966EE" w:rsidRPr="00144951">
        <w:rPr>
          <w:szCs w:val="24"/>
        </w:rPr>
        <w:t>2</w:t>
      </w:r>
      <w:r w:rsidR="00AC7D40">
        <w:rPr>
          <w:szCs w:val="24"/>
        </w:rPr>
        <w:t>4</w:t>
      </w:r>
    </w:p>
    <w:p w14:paraId="071E2F81" w14:textId="77777777" w:rsidR="004A4539" w:rsidRPr="00144951" w:rsidRDefault="00754E84" w:rsidP="004A4539">
      <w:pPr>
        <w:pStyle w:val="afa"/>
        <w:rPr>
          <w:lang w:val="lt-LT"/>
        </w:rPr>
      </w:pPr>
      <w:r w:rsidRPr="00144951">
        <w:rPr>
          <w:lang w:val="lt-LT"/>
        </w:rPr>
        <w:fldChar w:fldCharType="end"/>
      </w:r>
    </w:p>
    <w:p w14:paraId="2C1109CF" w14:textId="77777777" w:rsidR="00407766" w:rsidRPr="00144951" w:rsidRDefault="00407766" w:rsidP="00ED5860">
      <w:pPr>
        <w:pStyle w:val="1"/>
        <w:jc w:val="center"/>
        <w:rPr>
          <w:sz w:val="24"/>
          <w:szCs w:val="24"/>
        </w:rPr>
      </w:pPr>
      <w:bookmarkStart w:id="0" w:name="_Toc10060847"/>
      <w:r w:rsidRPr="00144951">
        <w:rPr>
          <w:sz w:val="24"/>
          <w:szCs w:val="24"/>
          <w:lang w:val="lt-LT"/>
        </w:rPr>
        <w:t>I</w:t>
      </w:r>
      <w:r w:rsidRPr="00144951">
        <w:rPr>
          <w:sz w:val="24"/>
          <w:szCs w:val="24"/>
        </w:rPr>
        <w:t>. Общие сведения</w:t>
      </w:r>
      <w:bookmarkEnd w:id="0"/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06"/>
        <w:gridCol w:w="126"/>
        <w:gridCol w:w="3315"/>
        <w:gridCol w:w="1238"/>
        <w:gridCol w:w="2020"/>
        <w:gridCol w:w="610"/>
        <w:gridCol w:w="1385"/>
      </w:tblGrid>
      <w:tr w:rsidR="00095548" w:rsidRPr="00144951" w14:paraId="2BA6C562" w14:textId="77777777" w:rsidTr="008C735E">
        <w:trPr>
          <w:trHeight w:val="437"/>
        </w:trPr>
        <w:tc>
          <w:tcPr>
            <w:tcW w:w="4022" w:type="pct"/>
            <w:gridSpan w:val="5"/>
            <w:tcBorders>
              <w:top w:val="nil"/>
              <w:left w:val="nil"/>
              <w:right w:val="nil"/>
            </w:tcBorders>
          </w:tcPr>
          <w:p w14:paraId="24B2088B" w14:textId="3A1F4EB2" w:rsidR="00407766" w:rsidRPr="00144951" w:rsidRDefault="004B3BA3" w:rsidP="001879EA">
            <w:pPr>
              <w:pStyle w:val="afa"/>
            </w:pPr>
            <w:r w:rsidRPr="00144951">
              <w:t xml:space="preserve">Проектирование </w:t>
            </w:r>
            <w:r w:rsidR="00F80536">
              <w:t>сооружений водоподготовки и водозаборных сооружений</w:t>
            </w:r>
            <w:r w:rsidR="00F80536" w:rsidRPr="00144951">
              <w:t xml:space="preserve"> </w:t>
            </w:r>
            <w:r w:rsidR="00F80536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299" w:type="pct"/>
            <w:tcBorders>
              <w:top w:val="nil"/>
              <w:left w:val="nil"/>
              <w:bottom w:val="nil"/>
              <w:right w:val="single" w:sz="4" w:space="0" w:color="808080"/>
            </w:tcBorders>
          </w:tcPr>
          <w:p w14:paraId="5CFE74C4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6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D26CDB" w14:textId="2E49207C" w:rsidR="00407766" w:rsidRPr="00144951" w:rsidRDefault="00407766" w:rsidP="00D41BFC">
            <w:pPr>
              <w:pStyle w:val="aff0"/>
            </w:pPr>
          </w:p>
        </w:tc>
      </w:tr>
      <w:tr w:rsidR="00144951" w:rsidRPr="00144951" w14:paraId="3CF33489" w14:textId="77777777" w:rsidTr="00D44662">
        <w:tc>
          <w:tcPr>
            <w:tcW w:w="4321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7EF0071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(наименование вида профессиональной деятельности)</w:t>
            </w:r>
          </w:p>
        </w:tc>
        <w:tc>
          <w:tcPr>
            <w:tcW w:w="679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66F0BF99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Код</w:t>
            </w:r>
          </w:p>
        </w:tc>
      </w:tr>
      <w:tr w:rsidR="00144951" w:rsidRPr="00144951" w14:paraId="20C86EEA" w14:textId="77777777" w:rsidTr="00D44662">
        <w:trPr>
          <w:trHeight w:val="641"/>
        </w:trPr>
        <w:tc>
          <w:tcPr>
            <w:tcW w:w="5000" w:type="pct"/>
            <w:gridSpan w:val="7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</w:tcPr>
          <w:p w14:paraId="59335172" w14:textId="77777777" w:rsidR="00407766" w:rsidRPr="00144951" w:rsidRDefault="00407766" w:rsidP="009E3E65">
            <w:pPr>
              <w:rPr>
                <w:bCs w:val="0"/>
              </w:rPr>
            </w:pPr>
            <w:r w:rsidRPr="00144951">
              <w:t>Основная цель вида профессиональной деятельности:</w:t>
            </w:r>
          </w:p>
        </w:tc>
      </w:tr>
      <w:tr w:rsidR="00144951" w:rsidRPr="00144951" w14:paraId="5B3CF7AF" w14:textId="77777777" w:rsidTr="009E2046">
        <w:trPr>
          <w:trHeight w:val="528"/>
        </w:trPr>
        <w:tc>
          <w:tcPr>
            <w:tcW w:w="5000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4453BB15" w14:textId="41B17D8B" w:rsidR="00407766" w:rsidRPr="00144951" w:rsidRDefault="00F050EC" w:rsidP="00D41BFC">
            <w:pPr>
              <w:pStyle w:val="afa"/>
            </w:pPr>
            <w:r w:rsidRPr="00144951">
              <w:t xml:space="preserve">Разработка проектной и рабочей документации </w:t>
            </w:r>
            <w:r w:rsidR="006E00B8">
              <w:t>сооружений водоподготовки и водозаборных сооружений</w:t>
            </w:r>
            <w:r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</w:tr>
      <w:tr w:rsidR="00144951" w:rsidRPr="00144951" w14:paraId="341741A5" w14:textId="77777777" w:rsidTr="00D44662">
        <w:trPr>
          <w:trHeight w:val="691"/>
        </w:trPr>
        <w:tc>
          <w:tcPr>
            <w:tcW w:w="5000" w:type="pct"/>
            <w:gridSpan w:val="7"/>
            <w:tcBorders>
              <w:top w:val="single" w:sz="2" w:space="0" w:color="808080"/>
              <w:left w:val="nil"/>
              <w:bottom w:val="single" w:sz="2" w:space="0" w:color="808080"/>
              <w:right w:val="nil"/>
            </w:tcBorders>
            <w:vAlign w:val="center"/>
          </w:tcPr>
          <w:p w14:paraId="4CF6D35C" w14:textId="77777777" w:rsidR="00407766" w:rsidRPr="00144951" w:rsidRDefault="00407766" w:rsidP="00D41BFC">
            <w:pPr>
              <w:pStyle w:val="afa"/>
            </w:pPr>
            <w:r w:rsidRPr="00144951">
              <w:t>Группа занятий:</w:t>
            </w:r>
          </w:p>
        </w:tc>
      </w:tr>
      <w:tr w:rsidR="00144951" w:rsidRPr="00144951" w14:paraId="049BAE94" w14:textId="77777777" w:rsidTr="00D44662">
        <w:trPr>
          <w:trHeight w:val="399"/>
        </w:trPr>
        <w:tc>
          <w:tcPr>
            <w:tcW w:w="800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7B3E2CE2" w14:textId="77777777" w:rsidR="007732DB" w:rsidRPr="00144951" w:rsidRDefault="00287DED" w:rsidP="00F73C35">
            <w:pPr>
              <w:pStyle w:val="ConsPlusNorma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hyperlink r:id="rId8" w:tooltip="&quot;ОК 010-2014 (МСКЗ-08). Общероссийский классификатор занятий&quot; (принят и введен в действие Приказом Росстандарта от 12.12.2014 N 2020-ст){КонсультантПлюс}" w:history="1">
              <w:r w:rsidR="007732DB" w:rsidRPr="00144951">
                <w:rPr>
                  <w:rFonts w:ascii="Times New Roman" w:hAnsi="Times New Roman" w:cs="Times New Roman"/>
                  <w:sz w:val="24"/>
                  <w:szCs w:val="24"/>
                </w:rPr>
                <w:t>2142</w:t>
              </w:r>
            </w:hyperlink>
          </w:p>
        </w:tc>
        <w:tc>
          <w:tcPr>
            <w:tcW w:w="1625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1B4CC10E" w14:textId="77777777" w:rsidR="007732DB" w:rsidRPr="00144951" w:rsidRDefault="007732DB" w:rsidP="00F73C35">
            <w:pPr>
              <w:pStyle w:val="ConsPlusNorma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Инженеры по гражданскому строительству</w:t>
            </w:r>
          </w:p>
        </w:tc>
        <w:tc>
          <w:tcPr>
            <w:tcW w:w="607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6A96FFBD" w14:textId="77777777" w:rsidR="007732DB" w:rsidRPr="00144951" w:rsidRDefault="007732DB" w:rsidP="00D41BFC">
            <w:pPr>
              <w:pStyle w:val="afa"/>
            </w:pPr>
            <w:r w:rsidRPr="00144951">
              <w:t>-</w:t>
            </w:r>
          </w:p>
        </w:tc>
        <w:tc>
          <w:tcPr>
            <w:tcW w:w="196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3DDDE4B4" w14:textId="77777777" w:rsidR="007732DB" w:rsidRPr="00144951" w:rsidRDefault="007732DB" w:rsidP="00D41BFC">
            <w:pPr>
              <w:pStyle w:val="afa"/>
            </w:pPr>
            <w:r w:rsidRPr="00144951">
              <w:t>-</w:t>
            </w:r>
          </w:p>
        </w:tc>
      </w:tr>
      <w:tr w:rsidR="00144951" w:rsidRPr="00144951" w14:paraId="4C84C2EC" w14:textId="77777777" w:rsidTr="00D44662">
        <w:trPr>
          <w:trHeight w:val="399"/>
        </w:trPr>
        <w:tc>
          <w:tcPr>
            <w:tcW w:w="80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385076E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(код ОКЗ</w:t>
            </w:r>
            <w:r w:rsidRPr="00144951">
              <w:rPr>
                <w:sz w:val="24"/>
                <w:szCs w:val="24"/>
                <w:vertAlign w:val="superscript"/>
              </w:rPr>
              <w:endnoteReference w:id="1"/>
            </w:r>
            <w:r w:rsidRPr="00144951">
              <w:rPr>
                <w:sz w:val="24"/>
                <w:szCs w:val="24"/>
              </w:rPr>
              <w:t>)</w:t>
            </w:r>
          </w:p>
        </w:tc>
        <w:tc>
          <w:tcPr>
            <w:tcW w:w="1625" w:type="pct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17AF27D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(наименование)</w:t>
            </w:r>
          </w:p>
        </w:tc>
        <w:tc>
          <w:tcPr>
            <w:tcW w:w="607" w:type="pct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4B54B9F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(код ОКЗ)</w:t>
            </w:r>
          </w:p>
        </w:tc>
        <w:tc>
          <w:tcPr>
            <w:tcW w:w="1968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1A230508" w14:textId="77777777" w:rsidR="00407766" w:rsidRPr="00144951" w:rsidRDefault="00407766" w:rsidP="00D41BFC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(наименование)</w:t>
            </w:r>
          </w:p>
        </w:tc>
      </w:tr>
      <w:tr w:rsidR="00144951" w:rsidRPr="00144951" w14:paraId="77E595FA" w14:textId="77777777" w:rsidTr="00D44662">
        <w:trPr>
          <w:trHeight w:val="519"/>
        </w:trPr>
        <w:tc>
          <w:tcPr>
            <w:tcW w:w="5000" w:type="pct"/>
            <w:gridSpan w:val="7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  <w:hideMark/>
          </w:tcPr>
          <w:p w14:paraId="1C36A85C" w14:textId="77777777" w:rsidR="00F9679A" w:rsidRPr="00144951" w:rsidRDefault="00F9679A" w:rsidP="00D41BFC">
            <w:pPr>
              <w:pStyle w:val="afa"/>
            </w:pPr>
            <w:r w:rsidRPr="00144951">
              <w:t>Отнесение к видам экономической деятельности:</w:t>
            </w:r>
          </w:p>
        </w:tc>
      </w:tr>
      <w:tr w:rsidR="00144951" w:rsidRPr="00144951" w14:paraId="3F0BB211" w14:textId="77777777" w:rsidTr="008973D2">
        <w:trPr>
          <w:trHeight w:val="283"/>
        </w:trPr>
        <w:tc>
          <w:tcPr>
            <w:tcW w:w="738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3DB79FBE" w14:textId="77777777" w:rsidR="008973D2" w:rsidRPr="00144951" w:rsidRDefault="00287DED" w:rsidP="008973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973D2" w:rsidRPr="00144951">
                <w:rPr>
                  <w:rFonts w:ascii="Times New Roman" w:hAnsi="Times New Roman" w:cs="Times New Roman"/>
                  <w:sz w:val="24"/>
                  <w:szCs w:val="24"/>
                </w:rPr>
                <w:t>42.21</w:t>
              </w:r>
            </w:hyperlink>
          </w:p>
        </w:tc>
        <w:tc>
          <w:tcPr>
            <w:tcW w:w="4262" w:type="pct"/>
            <w:gridSpan w:val="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487802AE" w14:textId="77777777" w:rsidR="008973D2" w:rsidRPr="00144951" w:rsidRDefault="008973D2" w:rsidP="008973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 инженерных коммуникаций для водоснабжения и водоотведения, газоснабжения</w:t>
            </w:r>
          </w:p>
        </w:tc>
      </w:tr>
      <w:tr w:rsidR="00144951" w:rsidRPr="00144951" w14:paraId="5C72B4A9" w14:textId="77777777" w:rsidTr="006F7683">
        <w:trPr>
          <w:trHeight w:val="283"/>
        </w:trPr>
        <w:tc>
          <w:tcPr>
            <w:tcW w:w="738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3EBAFC62" w14:textId="77777777" w:rsidR="008973D2" w:rsidRPr="00144951" w:rsidRDefault="00287DED" w:rsidP="008973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tooltip="&quot;ОК 029-2014 (КДЕС Ред. 2). Общероссийский классификатор видов экономической деятельности&quot; (утв. Приказом Росстандарта от 31.01.2014 N 14-ст) (ред. от 14.11.2019) (с изм. и доп., вступ. в силу с 01.01.2020){КонсультантПлюс}" w:history="1">
              <w:r w:rsidR="008973D2" w:rsidRPr="00144951">
                <w:rPr>
                  <w:rFonts w:ascii="Times New Roman" w:hAnsi="Times New Roman" w:cs="Times New Roman"/>
                  <w:sz w:val="24"/>
                  <w:szCs w:val="24"/>
                </w:rPr>
                <w:t>71.12.1</w:t>
              </w:r>
            </w:hyperlink>
          </w:p>
        </w:tc>
        <w:tc>
          <w:tcPr>
            <w:tcW w:w="4262" w:type="pct"/>
            <w:gridSpan w:val="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14:paraId="26711D03" w14:textId="77777777" w:rsidR="008973D2" w:rsidRPr="00144951" w:rsidRDefault="008973D2" w:rsidP="008973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Деятельность, связанная с инженерно-техническим проектированием, управлением проектами строительства, выполнением строительного контроля и авторского надзора</w:t>
            </w:r>
          </w:p>
        </w:tc>
      </w:tr>
      <w:tr w:rsidR="00144951" w:rsidRPr="00144951" w14:paraId="1E5C3F39" w14:textId="77777777" w:rsidTr="00D44662">
        <w:trPr>
          <w:trHeight w:val="244"/>
        </w:trPr>
        <w:tc>
          <w:tcPr>
            <w:tcW w:w="738" w:type="pct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789968E" w14:textId="77777777" w:rsidR="008973D2" w:rsidRPr="00144951" w:rsidRDefault="008973D2" w:rsidP="008D1C87">
            <w:pPr>
              <w:pStyle w:val="101"/>
              <w:jc w:val="left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(код ОКВЭД</w:t>
            </w:r>
            <w:r w:rsidRPr="00144951">
              <w:rPr>
                <w:sz w:val="24"/>
                <w:szCs w:val="24"/>
                <w:vertAlign w:val="superscript"/>
              </w:rPr>
              <w:endnoteReference w:id="2"/>
            </w:r>
            <w:r w:rsidRPr="00144951">
              <w:rPr>
                <w:sz w:val="24"/>
                <w:szCs w:val="24"/>
              </w:rPr>
              <w:t>)</w:t>
            </w:r>
          </w:p>
        </w:tc>
        <w:tc>
          <w:tcPr>
            <w:tcW w:w="4262" w:type="pct"/>
            <w:gridSpan w:val="6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461934A" w14:textId="77777777" w:rsidR="008973D2" w:rsidRPr="00144951" w:rsidRDefault="008973D2" w:rsidP="008973D2">
            <w:pPr>
              <w:pStyle w:val="101"/>
              <w:rPr>
                <w:sz w:val="24"/>
                <w:szCs w:val="24"/>
              </w:rPr>
            </w:pPr>
            <w:r w:rsidRPr="00144951">
              <w:rPr>
                <w:sz w:val="24"/>
                <w:szCs w:val="24"/>
              </w:rPr>
              <w:t>(наименование вида экономической деятельности)</w:t>
            </w:r>
          </w:p>
        </w:tc>
      </w:tr>
    </w:tbl>
    <w:p w14:paraId="53F2302B" w14:textId="77777777" w:rsidR="00407766" w:rsidRPr="00144951" w:rsidRDefault="00407766" w:rsidP="004A4539">
      <w:pPr>
        <w:pStyle w:val="afa"/>
        <w:rPr>
          <w:lang w:val="en-US"/>
        </w:rPr>
      </w:pPr>
    </w:p>
    <w:p w14:paraId="0D2EBFE2" w14:textId="77777777" w:rsidR="00407766" w:rsidRPr="00144951" w:rsidRDefault="00407766" w:rsidP="004A4539">
      <w:pPr>
        <w:pStyle w:val="afa"/>
        <w:sectPr w:rsidR="00407766" w:rsidRPr="00144951" w:rsidSect="009E2046">
          <w:headerReference w:type="even" r:id="rId11"/>
          <w:headerReference w:type="default" r:id="rId12"/>
          <w:footerReference w:type="even" r:id="rId13"/>
          <w:footerReference w:type="first" r:id="rId14"/>
          <w:endnotePr>
            <w:numFmt w:val="decimal"/>
          </w:endnotePr>
          <w:pgSz w:w="11906" w:h="16838"/>
          <w:pgMar w:top="993" w:right="567" w:bottom="1134" w:left="1134" w:header="709" w:footer="709" w:gutter="0"/>
          <w:cols w:space="708"/>
          <w:titlePg/>
          <w:docGrid w:linePitch="360"/>
        </w:sectPr>
      </w:pPr>
    </w:p>
    <w:p w14:paraId="558407E8" w14:textId="77777777" w:rsidR="00407766" w:rsidRPr="00144951" w:rsidRDefault="00407766" w:rsidP="00ED5860">
      <w:pPr>
        <w:pStyle w:val="1"/>
        <w:jc w:val="center"/>
        <w:rPr>
          <w:sz w:val="24"/>
          <w:szCs w:val="24"/>
        </w:rPr>
      </w:pPr>
      <w:bookmarkStart w:id="1" w:name="_Toc10060848"/>
      <w:r w:rsidRPr="00144951">
        <w:rPr>
          <w:sz w:val="24"/>
          <w:szCs w:val="24"/>
        </w:rPr>
        <w:lastRenderedPageBreak/>
        <w:t xml:space="preserve">II. Описание трудовых функций, </w:t>
      </w:r>
      <w:r w:rsidR="00D44662" w:rsidRPr="00144951">
        <w:rPr>
          <w:sz w:val="24"/>
          <w:szCs w:val="24"/>
        </w:rPr>
        <w:t>входящих в</w:t>
      </w:r>
      <w:r w:rsidRPr="00144951">
        <w:rPr>
          <w:sz w:val="24"/>
          <w:szCs w:val="24"/>
        </w:rPr>
        <w:t xml:space="preserve"> профессиональный стандарт </w:t>
      </w:r>
      <w:r w:rsidRPr="00144951">
        <w:rPr>
          <w:sz w:val="24"/>
          <w:szCs w:val="24"/>
        </w:rPr>
        <w:br/>
        <w:t>(функциональная карта вида трудовой деятельности)</w:t>
      </w:r>
      <w:bookmarkEnd w:id="1"/>
    </w:p>
    <w:p w14:paraId="45304212" w14:textId="77777777" w:rsidR="009153FB" w:rsidRPr="00144951" w:rsidRDefault="009153FB" w:rsidP="009153FB"/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A0" w:firstRow="1" w:lastRow="0" w:firstColumn="1" w:lastColumn="0" w:noHBand="0" w:noVBand="0"/>
      </w:tblPr>
      <w:tblGrid>
        <w:gridCol w:w="704"/>
        <w:gridCol w:w="2835"/>
        <w:gridCol w:w="1700"/>
        <w:gridCol w:w="7231"/>
        <w:gridCol w:w="920"/>
        <w:gridCol w:w="1737"/>
      </w:tblGrid>
      <w:tr w:rsidR="00095548" w:rsidRPr="00144951" w14:paraId="730F94B9" w14:textId="77777777" w:rsidTr="00573CE8">
        <w:trPr>
          <w:trHeight w:val="20"/>
        </w:trPr>
        <w:tc>
          <w:tcPr>
            <w:tcW w:w="1732" w:type="pct"/>
            <w:gridSpan w:val="3"/>
            <w:vAlign w:val="center"/>
          </w:tcPr>
          <w:p w14:paraId="676390DE" w14:textId="77777777" w:rsidR="00407766" w:rsidRPr="00144951" w:rsidRDefault="00407766" w:rsidP="00AA0065">
            <w:pPr>
              <w:pStyle w:val="aff0"/>
            </w:pPr>
            <w:r w:rsidRPr="00144951">
              <w:t>Обобщенные трудовые функции</w:t>
            </w:r>
          </w:p>
        </w:tc>
        <w:tc>
          <w:tcPr>
            <w:tcW w:w="3268" w:type="pct"/>
            <w:gridSpan w:val="3"/>
            <w:vAlign w:val="center"/>
          </w:tcPr>
          <w:p w14:paraId="71B976CD" w14:textId="77777777" w:rsidR="00407766" w:rsidRPr="00144951" w:rsidRDefault="00407766" w:rsidP="00AA0065">
            <w:pPr>
              <w:pStyle w:val="aff0"/>
            </w:pPr>
            <w:r w:rsidRPr="00144951">
              <w:t>Трудовые функции</w:t>
            </w:r>
          </w:p>
        </w:tc>
      </w:tr>
      <w:tr w:rsidR="00144951" w:rsidRPr="00144951" w14:paraId="49201F66" w14:textId="77777777" w:rsidTr="00573CE8">
        <w:trPr>
          <w:trHeight w:val="20"/>
        </w:trPr>
        <w:tc>
          <w:tcPr>
            <w:tcW w:w="233" w:type="pct"/>
            <w:vAlign w:val="center"/>
          </w:tcPr>
          <w:p w14:paraId="37C97FF5" w14:textId="77777777" w:rsidR="00407766" w:rsidRPr="00144951" w:rsidRDefault="00407766" w:rsidP="00AA0065">
            <w:pPr>
              <w:pStyle w:val="aff0"/>
            </w:pPr>
            <w:r w:rsidRPr="00144951">
              <w:t>Код</w:t>
            </w:r>
          </w:p>
        </w:tc>
        <w:tc>
          <w:tcPr>
            <w:tcW w:w="937" w:type="pct"/>
            <w:vAlign w:val="center"/>
          </w:tcPr>
          <w:p w14:paraId="483EB27E" w14:textId="77777777" w:rsidR="00407766" w:rsidRPr="00144951" w:rsidRDefault="00407766" w:rsidP="00AA0065">
            <w:pPr>
              <w:pStyle w:val="aff0"/>
            </w:pPr>
            <w:r w:rsidRPr="00144951">
              <w:t>Наименование</w:t>
            </w:r>
          </w:p>
        </w:tc>
        <w:tc>
          <w:tcPr>
            <w:tcW w:w="562" w:type="pct"/>
            <w:vAlign w:val="center"/>
          </w:tcPr>
          <w:p w14:paraId="28527978" w14:textId="77777777" w:rsidR="00407766" w:rsidRPr="00144951" w:rsidRDefault="00407766" w:rsidP="00AA0065">
            <w:pPr>
              <w:pStyle w:val="aff0"/>
            </w:pPr>
            <w:r w:rsidRPr="00144951">
              <w:t>Уровень квалификации</w:t>
            </w:r>
          </w:p>
        </w:tc>
        <w:tc>
          <w:tcPr>
            <w:tcW w:w="2390" w:type="pct"/>
            <w:vAlign w:val="center"/>
          </w:tcPr>
          <w:p w14:paraId="7F0AC76F" w14:textId="77777777" w:rsidR="00407766" w:rsidRPr="00144951" w:rsidRDefault="00407766" w:rsidP="00AA0065">
            <w:pPr>
              <w:pStyle w:val="aff0"/>
            </w:pPr>
            <w:r w:rsidRPr="00144951">
              <w:t>Наименование</w:t>
            </w:r>
          </w:p>
        </w:tc>
        <w:tc>
          <w:tcPr>
            <w:tcW w:w="304" w:type="pct"/>
            <w:vAlign w:val="center"/>
          </w:tcPr>
          <w:p w14:paraId="5B91DB2B" w14:textId="77777777" w:rsidR="00407766" w:rsidRPr="00144951" w:rsidRDefault="00407766" w:rsidP="00AA0065">
            <w:pPr>
              <w:pStyle w:val="aff0"/>
            </w:pPr>
            <w:r w:rsidRPr="00144951">
              <w:t>Код</w:t>
            </w:r>
          </w:p>
        </w:tc>
        <w:tc>
          <w:tcPr>
            <w:tcW w:w="574" w:type="pct"/>
            <w:vAlign w:val="center"/>
          </w:tcPr>
          <w:p w14:paraId="0591E58E" w14:textId="77777777" w:rsidR="00407766" w:rsidRPr="00144951" w:rsidRDefault="00407766" w:rsidP="00AA0065">
            <w:pPr>
              <w:pStyle w:val="aff0"/>
            </w:pPr>
            <w:r w:rsidRPr="00144951">
              <w:t>Уровень (подуровень) квалификации</w:t>
            </w:r>
          </w:p>
        </w:tc>
      </w:tr>
      <w:tr w:rsidR="00095548" w:rsidRPr="00144951" w14:paraId="2AF6B08C" w14:textId="77777777" w:rsidTr="00573CE8">
        <w:trPr>
          <w:trHeight w:val="20"/>
        </w:trPr>
        <w:tc>
          <w:tcPr>
            <w:tcW w:w="233" w:type="pct"/>
            <w:vMerge w:val="restart"/>
          </w:tcPr>
          <w:p w14:paraId="70616956" w14:textId="77777777" w:rsidR="007732DB" w:rsidRPr="00144951" w:rsidRDefault="007732DB" w:rsidP="00AA0065">
            <w:pPr>
              <w:pStyle w:val="aff0"/>
            </w:pPr>
            <w:r w:rsidRPr="00144951">
              <w:t>А</w:t>
            </w:r>
          </w:p>
        </w:tc>
        <w:tc>
          <w:tcPr>
            <w:tcW w:w="937" w:type="pct"/>
            <w:vMerge w:val="restart"/>
          </w:tcPr>
          <w:p w14:paraId="4A09A5A5" w14:textId="17704E0F" w:rsidR="007732DB" w:rsidRPr="00573CE8" w:rsidRDefault="008812E0" w:rsidP="00D47414">
            <w:pPr>
              <w:pStyle w:val="Default"/>
              <w:jc w:val="both"/>
              <w:rPr>
                <w:color w:val="auto"/>
              </w:rPr>
            </w:pPr>
            <w:r w:rsidRPr="00144951">
              <w:rPr>
                <w:color w:val="auto"/>
              </w:rPr>
              <w:t xml:space="preserve">Разработка и оформление рабочей документации </w:t>
            </w:r>
            <w:r w:rsidR="006E00B8">
              <w:rPr>
                <w:color w:val="auto"/>
              </w:rPr>
              <w:t>сооружений водоподготовки и водозаборных сооружений</w:t>
            </w:r>
            <w:r w:rsidRPr="00144951">
              <w:rPr>
                <w:color w:val="auto"/>
              </w:rPr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  <w:r w:rsidR="00573CE8">
              <w:rPr>
                <w:color w:val="auto"/>
              </w:rPr>
              <w:t xml:space="preserve"> </w:t>
            </w:r>
          </w:p>
        </w:tc>
        <w:tc>
          <w:tcPr>
            <w:tcW w:w="562" w:type="pct"/>
            <w:vMerge w:val="restart"/>
          </w:tcPr>
          <w:p w14:paraId="6F248A66" w14:textId="77777777" w:rsidR="007732DB" w:rsidRPr="00144951" w:rsidRDefault="007732DB" w:rsidP="00AA0065">
            <w:pPr>
              <w:pStyle w:val="aff0"/>
            </w:pPr>
            <w:r w:rsidRPr="00144951">
              <w:t>6</w:t>
            </w:r>
          </w:p>
        </w:tc>
        <w:tc>
          <w:tcPr>
            <w:tcW w:w="2390" w:type="pct"/>
          </w:tcPr>
          <w:p w14:paraId="67DE54A0" w14:textId="7687F518" w:rsidR="007732DB" w:rsidRPr="00144951" w:rsidRDefault="005276DF" w:rsidP="008D1C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рабочей документации </w:t>
            </w:r>
            <w:r w:rsidR="006730E0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  <w:r w:rsidR="000B498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4" w:type="pct"/>
          </w:tcPr>
          <w:p w14:paraId="57617BC7" w14:textId="77777777" w:rsidR="007732DB" w:rsidRPr="00144951" w:rsidRDefault="007732DB" w:rsidP="00AA0065">
            <w:pPr>
              <w:pStyle w:val="aff0"/>
            </w:pPr>
            <w:r w:rsidRPr="00144951">
              <w:t>А/01.6</w:t>
            </w:r>
          </w:p>
        </w:tc>
        <w:tc>
          <w:tcPr>
            <w:tcW w:w="574" w:type="pct"/>
          </w:tcPr>
          <w:p w14:paraId="51D67295" w14:textId="77777777" w:rsidR="007732DB" w:rsidRPr="00144951" w:rsidRDefault="007732DB" w:rsidP="00AA0065">
            <w:pPr>
              <w:pStyle w:val="aff0"/>
            </w:pPr>
            <w:r w:rsidRPr="00144951">
              <w:t>6</w:t>
            </w:r>
          </w:p>
        </w:tc>
      </w:tr>
      <w:tr w:rsidR="00095548" w:rsidRPr="00144951" w14:paraId="476C256B" w14:textId="77777777" w:rsidTr="00573CE8">
        <w:trPr>
          <w:trHeight w:val="20"/>
        </w:trPr>
        <w:tc>
          <w:tcPr>
            <w:tcW w:w="233" w:type="pct"/>
            <w:vMerge/>
          </w:tcPr>
          <w:p w14:paraId="54DFAC59" w14:textId="77777777" w:rsidR="007732DB" w:rsidRPr="00144951" w:rsidRDefault="007732DB" w:rsidP="00AA0065">
            <w:pPr>
              <w:pStyle w:val="aff0"/>
            </w:pPr>
          </w:p>
        </w:tc>
        <w:tc>
          <w:tcPr>
            <w:tcW w:w="937" w:type="pct"/>
            <w:vMerge/>
          </w:tcPr>
          <w:p w14:paraId="23E3A2BB" w14:textId="77777777" w:rsidR="007732DB" w:rsidRPr="00144951" w:rsidRDefault="007732DB" w:rsidP="00D47414">
            <w:pPr>
              <w:pStyle w:val="afa"/>
              <w:jc w:val="both"/>
            </w:pPr>
          </w:p>
        </w:tc>
        <w:tc>
          <w:tcPr>
            <w:tcW w:w="562" w:type="pct"/>
            <w:vMerge/>
          </w:tcPr>
          <w:p w14:paraId="6EE6B5F3" w14:textId="77777777" w:rsidR="007732DB" w:rsidRPr="00144951" w:rsidRDefault="007732DB" w:rsidP="00AA0065">
            <w:pPr>
              <w:pStyle w:val="aff0"/>
            </w:pPr>
          </w:p>
        </w:tc>
        <w:tc>
          <w:tcPr>
            <w:tcW w:w="2390" w:type="pct"/>
          </w:tcPr>
          <w:p w14:paraId="23DF1933" w14:textId="40747BC8" w:rsidR="007732DB" w:rsidRPr="00144951" w:rsidRDefault="001D7A60" w:rsidP="001D7A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Подготовка к выпуску </w:t>
            </w:r>
            <w:r w:rsidR="000B4980"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рабочей документации </w:t>
            </w:r>
            <w:r w:rsidR="006E00B8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  <w:r w:rsidR="000B498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40D67EFC" w14:textId="77777777" w:rsidR="007732DB" w:rsidRPr="00144951" w:rsidRDefault="007732DB" w:rsidP="00AA0065">
            <w:pPr>
              <w:pStyle w:val="aff0"/>
            </w:pPr>
            <w:r w:rsidRPr="00144951">
              <w:t>А/02.6</w:t>
            </w:r>
          </w:p>
        </w:tc>
        <w:tc>
          <w:tcPr>
            <w:tcW w:w="574" w:type="pct"/>
          </w:tcPr>
          <w:p w14:paraId="7FD271FE" w14:textId="77777777" w:rsidR="007732DB" w:rsidRPr="00144951" w:rsidRDefault="007732DB" w:rsidP="00AA0065">
            <w:pPr>
              <w:pStyle w:val="aff0"/>
            </w:pPr>
            <w:r w:rsidRPr="00144951">
              <w:t>6</w:t>
            </w:r>
          </w:p>
        </w:tc>
      </w:tr>
      <w:tr w:rsidR="00144951" w:rsidRPr="00144951" w14:paraId="6CEC10B6" w14:textId="77777777" w:rsidTr="00573CE8">
        <w:trPr>
          <w:trHeight w:val="20"/>
        </w:trPr>
        <w:tc>
          <w:tcPr>
            <w:tcW w:w="233" w:type="pct"/>
            <w:vMerge/>
          </w:tcPr>
          <w:p w14:paraId="1AE4555C" w14:textId="77777777" w:rsidR="007732DB" w:rsidRPr="00144951" w:rsidRDefault="007732DB" w:rsidP="00AA0065">
            <w:pPr>
              <w:pStyle w:val="aff0"/>
              <w:rPr>
                <w:lang w:val="en-US"/>
              </w:rPr>
            </w:pPr>
          </w:p>
        </w:tc>
        <w:tc>
          <w:tcPr>
            <w:tcW w:w="937" w:type="pct"/>
            <w:vMerge/>
          </w:tcPr>
          <w:p w14:paraId="44AB7BF2" w14:textId="77777777" w:rsidR="007732DB" w:rsidRPr="00144951" w:rsidRDefault="007732DB" w:rsidP="00D47414">
            <w:pPr>
              <w:pStyle w:val="afa"/>
              <w:jc w:val="both"/>
            </w:pPr>
          </w:p>
        </w:tc>
        <w:tc>
          <w:tcPr>
            <w:tcW w:w="562" w:type="pct"/>
            <w:vMerge/>
          </w:tcPr>
          <w:p w14:paraId="01BEBE5F" w14:textId="77777777" w:rsidR="007732DB" w:rsidRPr="00144951" w:rsidRDefault="007732DB" w:rsidP="00AA0065">
            <w:pPr>
              <w:pStyle w:val="aff0"/>
              <w:rPr>
                <w:lang w:val="en-US"/>
              </w:rPr>
            </w:pPr>
          </w:p>
        </w:tc>
        <w:tc>
          <w:tcPr>
            <w:tcW w:w="2390" w:type="pct"/>
          </w:tcPr>
          <w:p w14:paraId="0D99F29E" w14:textId="3503AC77" w:rsidR="007732DB" w:rsidRPr="00144951" w:rsidRDefault="00487B12" w:rsidP="00487B1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Создание элементов </w:t>
            </w:r>
            <w:r w:rsidR="006E00B8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 качестве компонентов для информационной модели</w:t>
            </w:r>
            <w:r w:rsidR="003D0CC9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65FD6267" w14:textId="77777777" w:rsidR="007732DB" w:rsidRPr="00144951" w:rsidRDefault="007732DB" w:rsidP="00AA0065">
            <w:pPr>
              <w:pStyle w:val="aff0"/>
            </w:pPr>
            <w:r w:rsidRPr="00144951">
              <w:t>А/03.6</w:t>
            </w:r>
          </w:p>
        </w:tc>
        <w:tc>
          <w:tcPr>
            <w:tcW w:w="574" w:type="pct"/>
          </w:tcPr>
          <w:p w14:paraId="44B4F371" w14:textId="77777777" w:rsidR="007732DB" w:rsidRPr="00144951" w:rsidRDefault="007732DB" w:rsidP="00AA0065">
            <w:pPr>
              <w:pStyle w:val="aff0"/>
            </w:pPr>
            <w:r w:rsidRPr="00144951">
              <w:t>6</w:t>
            </w:r>
          </w:p>
        </w:tc>
      </w:tr>
      <w:tr w:rsidR="00095548" w:rsidRPr="00144951" w14:paraId="1A47882C" w14:textId="77777777" w:rsidTr="00573CE8">
        <w:trPr>
          <w:trHeight w:val="20"/>
        </w:trPr>
        <w:tc>
          <w:tcPr>
            <w:tcW w:w="233" w:type="pct"/>
            <w:vMerge w:val="restart"/>
          </w:tcPr>
          <w:p w14:paraId="374A0E14" w14:textId="77777777" w:rsidR="008812E0" w:rsidRPr="00144951" w:rsidRDefault="008812E0" w:rsidP="008812E0">
            <w:pPr>
              <w:pStyle w:val="aff0"/>
              <w:rPr>
                <w:lang w:val="en-US"/>
              </w:rPr>
            </w:pPr>
            <w:r w:rsidRPr="00144951">
              <w:t>В</w:t>
            </w:r>
          </w:p>
        </w:tc>
        <w:tc>
          <w:tcPr>
            <w:tcW w:w="937" w:type="pct"/>
            <w:vMerge w:val="restart"/>
          </w:tcPr>
          <w:p w14:paraId="2F0AE7C3" w14:textId="4DA1B6C4" w:rsidR="008812E0" w:rsidRPr="00144951" w:rsidRDefault="008D1C87" w:rsidP="00D474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проектной документации</w:t>
            </w:r>
            <w:r w:rsidR="0028741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8812E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562" w:type="pct"/>
            <w:vMerge w:val="restart"/>
          </w:tcPr>
          <w:p w14:paraId="5069FD27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  <w:tc>
          <w:tcPr>
            <w:tcW w:w="2390" w:type="pct"/>
          </w:tcPr>
          <w:p w14:paraId="0D21AECB" w14:textId="3E2D0418" w:rsidR="008812E0" w:rsidRPr="00144951" w:rsidRDefault="00FD2F5A" w:rsidP="00FD2F5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расчетов </w:t>
            </w:r>
            <w:r w:rsidR="00E15265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для проектирования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E15265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603B4B41" w14:textId="77777777" w:rsidR="008812E0" w:rsidRPr="00144951" w:rsidRDefault="008812E0" w:rsidP="008812E0">
            <w:pPr>
              <w:pStyle w:val="aff0"/>
            </w:pPr>
            <w:r w:rsidRPr="00144951">
              <w:t>В</w:t>
            </w:r>
            <w:r w:rsidRPr="00144951">
              <w:rPr>
                <w:lang w:val="en-US"/>
              </w:rPr>
              <w:t>/01.6</w:t>
            </w:r>
          </w:p>
        </w:tc>
        <w:tc>
          <w:tcPr>
            <w:tcW w:w="574" w:type="pct"/>
          </w:tcPr>
          <w:p w14:paraId="5DC2EE94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</w:tr>
      <w:tr w:rsidR="00095548" w:rsidRPr="00144951" w14:paraId="09B28E48" w14:textId="77777777" w:rsidTr="00573CE8">
        <w:trPr>
          <w:trHeight w:val="20"/>
        </w:trPr>
        <w:tc>
          <w:tcPr>
            <w:tcW w:w="233" w:type="pct"/>
            <w:vMerge/>
          </w:tcPr>
          <w:p w14:paraId="453FC2BF" w14:textId="77777777" w:rsidR="008812E0" w:rsidRPr="00144951" w:rsidRDefault="008812E0" w:rsidP="008812E0">
            <w:pPr>
              <w:pStyle w:val="aff0"/>
              <w:rPr>
                <w:lang w:val="en-US"/>
              </w:rPr>
            </w:pPr>
          </w:p>
        </w:tc>
        <w:tc>
          <w:tcPr>
            <w:tcW w:w="937" w:type="pct"/>
            <w:vMerge/>
          </w:tcPr>
          <w:p w14:paraId="3A1EED28" w14:textId="77777777" w:rsidR="008812E0" w:rsidRPr="00144951" w:rsidRDefault="008812E0" w:rsidP="00D47414">
            <w:pPr>
              <w:pStyle w:val="afa"/>
              <w:jc w:val="both"/>
            </w:pPr>
          </w:p>
        </w:tc>
        <w:tc>
          <w:tcPr>
            <w:tcW w:w="562" w:type="pct"/>
            <w:vMerge/>
            <w:vAlign w:val="center"/>
          </w:tcPr>
          <w:p w14:paraId="4F7CF438" w14:textId="77777777" w:rsidR="008812E0" w:rsidRPr="00144951" w:rsidRDefault="008812E0" w:rsidP="008812E0">
            <w:pPr>
              <w:pStyle w:val="aff0"/>
            </w:pPr>
          </w:p>
        </w:tc>
        <w:tc>
          <w:tcPr>
            <w:tcW w:w="2390" w:type="pct"/>
          </w:tcPr>
          <w:p w14:paraId="07B1D646" w14:textId="6AD807AB" w:rsidR="008812E0" w:rsidRPr="00144951" w:rsidRDefault="00A50920" w:rsidP="00487B1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текстовой и графической частей проектной документации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4C75EB4F" w14:textId="77777777" w:rsidR="008812E0" w:rsidRPr="00144951" w:rsidRDefault="008812E0" w:rsidP="008812E0">
            <w:pPr>
              <w:pStyle w:val="aff0"/>
            </w:pPr>
            <w:r w:rsidRPr="00144951">
              <w:t>В</w:t>
            </w:r>
            <w:r w:rsidRPr="00144951">
              <w:rPr>
                <w:lang w:val="en-US"/>
              </w:rPr>
              <w:t>/02.6</w:t>
            </w:r>
          </w:p>
        </w:tc>
        <w:tc>
          <w:tcPr>
            <w:tcW w:w="574" w:type="pct"/>
          </w:tcPr>
          <w:p w14:paraId="62D11229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</w:tr>
      <w:tr w:rsidR="00095548" w:rsidRPr="00144951" w14:paraId="5895CF07" w14:textId="77777777" w:rsidTr="00573CE8">
        <w:trPr>
          <w:trHeight w:val="20"/>
        </w:trPr>
        <w:tc>
          <w:tcPr>
            <w:tcW w:w="233" w:type="pct"/>
            <w:vMerge/>
            <w:vAlign w:val="center"/>
          </w:tcPr>
          <w:p w14:paraId="22091C67" w14:textId="77777777" w:rsidR="008812E0" w:rsidRPr="00144951" w:rsidRDefault="008812E0" w:rsidP="008812E0">
            <w:pPr>
              <w:pStyle w:val="aff0"/>
              <w:rPr>
                <w:lang w:val="en-US"/>
              </w:rPr>
            </w:pPr>
          </w:p>
        </w:tc>
        <w:tc>
          <w:tcPr>
            <w:tcW w:w="937" w:type="pct"/>
            <w:vMerge/>
          </w:tcPr>
          <w:p w14:paraId="52935064" w14:textId="77777777" w:rsidR="008812E0" w:rsidRPr="00144951" w:rsidRDefault="008812E0" w:rsidP="00D47414">
            <w:pPr>
              <w:pStyle w:val="afa"/>
              <w:jc w:val="both"/>
            </w:pPr>
          </w:p>
        </w:tc>
        <w:tc>
          <w:tcPr>
            <w:tcW w:w="562" w:type="pct"/>
            <w:vMerge/>
            <w:vAlign w:val="center"/>
          </w:tcPr>
          <w:p w14:paraId="787FF646" w14:textId="77777777" w:rsidR="008812E0" w:rsidRPr="00144951" w:rsidRDefault="008812E0" w:rsidP="008812E0">
            <w:pPr>
              <w:pStyle w:val="aff0"/>
            </w:pPr>
          </w:p>
        </w:tc>
        <w:tc>
          <w:tcPr>
            <w:tcW w:w="2390" w:type="pct"/>
          </w:tcPr>
          <w:p w14:paraId="6017D57C" w14:textId="4DEEDDCB" w:rsidR="008812E0" w:rsidRPr="00144951" w:rsidRDefault="002A07FA" w:rsidP="00E30A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812E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одготовка к выпуску </w:t>
            </w:r>
            <w:r w:rsidR="00E30A1C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проекта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A5092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0D65F235" w14:textId="77777777" w:rsidR="008812E0" w:rsidRPr="00144951" w:rsidRDefault="008812E0" w:rsidP="008812E0">
            <w:pPr>
              <w:pStyle w:val="aff0"/>
            </w:pPr>
            <w:r w:rsidRPr="00144951">
              <w:t>В/03.6</w:t>
            </w:r>
          </w:p>
        </w:tc>
        <w:tc>
          <w:tcPr>
            <w:tcW w:w="574" w:type="pct"/>
          </w:tcPr>
          <w:p w14:paraId="1B098DE8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</w:tr>
      <w:tr w:rsidR="00144951" w:rsidRPr="00144951" w14:paraId="25C6DA4C" w14:textId="77777777" w:rsidTr="00573CE8">
        <w:trPr>
          <w:trHeight w:val="20"/>
        </w:trPr>
        <w:tc>
          <w:tcPr>
            <w:tcW w:w="233" w:type="pct"/>
            <w:vMerge/>
            <w:vAlign w:val="center"/>
          </w:tcPr>
          <w:p w14:paraId="06341FE8" w14:textId="77777777" w:rsidR="008812E0" w:rsidRPr="00144951" w:rsidRDefault="008812E0" w:rsidP="008812E0">
            <w:pPr>
              <w:pStyle w:val="aff0"/>
              <w:rPr>
                <w:lang w:val="en-US"/>
              </w:rPr>
            </w:pPr>
          </w:p>
        </w:tc>
        <w:tc>
          <w:tcPr>
            <w:tcW w:w="937" w:type="pct"/>
            <w:vMerge/>
          </w:tcPr>
          <w:p w14:paraId="18B8AB06" w14:textId="77777777" w:rsidR="008812E0" w:rsidRPr="00144951" w:rsidRDefault="008812E0" w:rsidP="00D47414">
            <w:pPr>
              <w:pStyle w:val="afa"/>
              <w:jc w:val="both"/>
            </w:pPr>
          </w:p>
        </w:tc>
        <w:tc>
          <w:tcPr>
            <w:tcW w:w="562" w:type="pct"/>
            <w:vMerge/>
            <w:vAlign w:val="center"/>
          </w:tcPr>
          <w:p w14:paraId="7F85D14E" w14:textId="77777777" w:rsidR="008812E0" w:rsidRPr="00144951" w:rsidRDefault="008812E0" w:rsidP="008812E0">
            <w:pPr>
              <w:pStyle w:val="aff0"/>
            </w:pPr>
          </w:p>
        </w:tc>
        <w:tc>
          <w:tcPr>
            <w:tcW w:w="2390" w:type="pct"/>
          </w:tcPr>
          <w:p w14:paraId="4BBB8C28" w14:textId="5637BAD9" w:rsidR="008812E0" w:rsidRPr="00144951" w:rsidRDefault="00C560FC" w:rsidP="00487B1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Создание</w:t>
            </w:r>
            <w:r w:rsidR="00746F4C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информационной модели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746F4C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74FCA6E1" w14:textId="77777777" w:rsidR="008812E0" w:rsidRPr="00144951" w:rsidRDefault="008812E0" w:rsidP="008812E0">
            <w:pPr>
              <w:pStyle w:val="aff0"/>
            </w:pPr>
            <w:r w:rsidRPr="00144951">
              <w:t>В/04.6</w:t>
            </w:r>
          </w:p>
        </w:tc>
        <w:tc>
          <w:tcPr>
            <w:tcW w:w="574" w:type="pct"/>
          </w:tcPr>
          <w:p w14:paraId="1B9B0977" w14:textId="77777777" w:rsidR="008812E0" w:rsidRPr="00144951" w:rsidRDefault="008812E0" w:rsidP="008812E0">
            <w:pPr>
              <w:pStyle w:val="aff0"/>
            </w:pPr>
            <w:r w:rsidRPr="00144951">
              <w:t>6</w:t>
            </w:r>
          </w:p>
        </w:tc>
      </w:tr>
      <w:tr w:rsidR="00095548" w:rsidRPr="00144951" w14:paraId="1E196DED" w14:textId="77777777" w:rsidTr="00573CE8">
        <w:trPr>
          <w:trHeight w:val="20"/>
        </w:trPr>
        <w:tc>
          <w:tcPr>
            <w:tcW w:w="233" w:type="pct"/>
            <w:vMerge w:val="restart"/>
          </w:tcPr>
          <w:p w14:paraId="58B154B3" w14:textId="77777777" w:rsidR="00EF1365" w:rsidRPr="00144951" w:rsidRDefault="00EF1365" w:rsidP="00EF1365">
            <w:pPr>
              <w:pStyle w:val="aff0"/>
              <w:rPr>
                <w:lang w:val="en-US"/>
              </w:rPr>
            </w:pPr>
            <w:r w:rsidRPr="00144951">
              <w:t>С</w:t>
            </w:r>
          </w:p>
        </w:tc>
        <w:tc>
          <w:tcPr>
            <w:tcW w:w="937" w:type="pct"/>
            <w:vMerge w:val="restart"/>
          </w:tcPr>
          <w:p w14:paraId="260B2E9F" w14:textId="5491722B" w:rsidR="00F050EC" w:rsidRPr="00144951" w:rsidRDefault="00F050EC" w:rsidP="00D474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руководство процессами разработки и реализации проекта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  <w:p w14:paraId="16084A34" w14:textId="77777777" w:rsidR="00F050EC" w:rsidRPr="00144951" w:rsidRDefault="00F050EC" w:rsidP="00D474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136875" w14:textId="77777777" w:rsidR="00F050EC" w:rsidRPr="00144951" w:rsidRDefault="00F050EC" w:rsidP="00D474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pct"/>
            <w:vMerge w:val="restart"/>
          </w:tcPr>
          <w:p w14:paraId="1E9B39DB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  <w:tc>
          <w:tcPr>
            <w:tcW w:w="2390" w:type="pct"/>
          </w:tcPr>
          <w:p w14:paraId="440748DF" w14:textId="0F72A976" w:rsidR="00EF1365" w:rsidRPr="00144951" w:rsidRDefault="00EF1365" w:rsidP="008D1C8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r w:rsidR="00D16A06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технологических и конструктивных </w:t>
            </w:r>
            <w:r w:rsidR="007858B9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решений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66836355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1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5986A94A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  <w:tr w:rsidR="00095548" w:rsidRPr="00144951" w14:paraId="55BF7ABE" w14:textId="77777777" w:rsidTr="00573CE8">
        <w:trPr>
          <w:trHeight w:val="20"/>
        </w:trPr>
        <w:tc>
          <w:tcPr>
            <w:tcW w:w="233" w:type="pct"/>
            <w:vMerge/>
            <w:vAlign w:val="center"/>
          </w:tcPr>
          <w:p w14:paraId="509AE21B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937" w:type="pct"/>
            <w:vMerge/>
            <w:vAlign w:val="center"/>
          </w:tcPr>
          <w:p w14:paraId="60E10ACF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562" w:type="pct"/>
            <w:vMerge/>
            <w:vAlign w:val="center"/>
          </w:tcPr>
          <w:p w14:paraId="3468A1B5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2390" w:type="pct"/>
          </w:tcPr>
          <w:p w14:paraId="2D1075EC" w14:textId="454A4213" w:rsidR="00EF1365" w:rsidRPr="00144951" w:rsidRDefault="00EF1365" w:rsidP="001B465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технического задания и </w:t>
            </w:r>
            <w:r w:rsidR="001B4653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разработки проекта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6B88980D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2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723E2933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  <w:tr w:rsidR="00095548" w:rsidRPr="00144951" w14:paraId="257CD66E" w14:textId="77777777" w:rsidTr="00573CE8">
        <w:trPr>
          <w:trHeight w:val="273"/>
        </w:trPr>
        <w:tc>
          <w:tcPr>
            <w:tcW w:w="233" w:type="pct"/>
            <w:vMerge/>
            <w:vAlign w:val="center"/>
          </w:tcPr>
          <w:p w14:paraId="2DD4B68C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937" w:type="pct"/>
            <w:vMerge/>
            <w:vAlign w:val="center"/>
          </w:tcPr>
          <w:p w14:paraId="546BE56F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562" w:type="pct"/>
            <w:vMerge/>
            <w:vAlign w:val="center"/>
          </w:tcPr>
          <w:p w14:paraId="4A4DC597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2390" w:type="pct"/>
          </w:tcPr>
          <w:p w14:paraId="24A20BC5" w14:textId="3DE33497" w:rsidR="00EF1365" w:rsidRPr="00144951" w:rsidRDefault="00EF1365" w:rsidP="00D61DF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контроль создания информационной модели </w:t>
            </w:r>
            <w:r w:rsidR="00385C3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77AA5D34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3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5DC68F85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  <w:tr w:rsidR="00144951" w:rsidRPr="00144951" w14:paraId="2136BFC6" w14:textId="77777777" w:rsidTr="00573CE8">
        <w:trPr>
          <w:trHeight w:val="20"/>
        </w:trPr>
        <w:tc>
          <w:tcPr>
            <w:tcW w:w="233" w:type="pct"/>
            <w:vMerge/>
            <w:vAlign w:val="center"/>
          </w:tcPr>
          <w:p w14:paraId="413B1021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937" w:type="pct"/>
            <w:vMerge/>
            <w:vAlign w:val="center"/>
          </w:tcPr>
          <w:p w14:paraId="11E6977C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562" w:type="pct"/>
            <w:vMerge/>
            <w:vAlign w:val="center"/>
          </w:tcPr>
          <w:p w14:paraId="564E2D30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2390" w:type="pct"/>
          </w:tcPr>
          <w:p w14:paraId="10286CAC" w14:textId="5BA3E7B2" w:rsidR="00EF1365" w:rsidRPr="00144951" w:rsidRDefault="004529FD" w:rsidP="00D61DF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авторского надзора за соблюдением утвержденных проектных решений проектной документации </w:t>
            </w:r>
            <w:r w:rsidR="00385C3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79DDBAFA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4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4A5B0760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  <w:tr w:rsidR="00144951" w:rsidRPr="00144951" w14:paraId="11126E92" w14:textId="77777777" w:rsidTr="00573CE8">
        <w:trPr>
          <w:trHeight w:val="20"/>
        </w:trPr>
        <w:tc>
          <w:tcPr>
            <w:tcW w:w="233" w:type="pct"/>
            <w:vMerge/>
            <w:vAlign w:val="center"/>
          </w:tcPr>
          <w:p w14:paraId="4C67D6DC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937" w:type="pct"/>
            <w:vMerge/>
            <w:vAlign w:val="center"/>
          </w:tcPr>
          <w:p w14:paraId="46AA9E26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562" w:type="pct"/>
            <w:vMerge/>
            <w:vAlign w:val="center"/>
          </w:tcPr>
          <w:p w14:paraId="1A81E4AF" w14:textId="77777777" w:rsidR="00EF1365" w:rsidRPr="00144951" w:rsidRDefault="00EF1365" w:rsidP="00EF1365">
            <w:pPr>
              <w:rPr>
                <w:bCs w:val="0"/>
              </w:rPr>
            </w:pPr>
          </w:p>
        </w:tc>
        <w:tc>
          <w:tcPr>
            <w:tcW w:w="2390" w:type="pct"/>
          </w:tcPr>
          <w:p w14:paraId="042ECEFE" w14:textId="2918FFCE" w:rsidR="00EF1365" w:rsidRPr="00144951" w:rsidRDefault="004529FD" w:rsidP="00D61DF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специальных технических условий на проектирование конструктивных решений </w:t>
            </w:r>
            <w:r w:rsidR="00385C3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  <w:tc>
          <w:tcPr>
            <w:tcW w:w="304" w:type="pct"/>
          </w:tcPr>
          <w:p w14:paraId="12C78958" w14:textId="77777777" w:rsidR="00EF1365" w:rsidRPr="00144951" w:rsidRDefault="00EF1365" w:rsidP="00EF1365">
            <w:pPr>
              <w:pStyle w:val="aff0"/>
            </w:pPr>
            <w:r w:rsidRPr="00144951">
              <w:t>С</w:t>
            </w:r>
            <w:r w:rsidRPr="00144951">
              <w:rPr>
                <w:lang w:val="en-US"/>
              </w:rPr>
              <w:t>/0</w:t>
            </w:r>
            <w:r w:rsidRPr="00144951">
              <w:t>5</w:t>
            </w:r>
            <w:r w:rsidRPr="00144951">
              <w:rPr>
                <w:lang w:val="en-US"/>
              </w:rPr>
              <w:t>.7</w:t>
            </w:r>
          </w:p>
        </w:tc>
        <w:tc>
          <w:tcPr>
            <w:tcW w:w="574" w:type="pct"/>
          </w:tcPr>
          <w:p w14:paraId="0BECA8BF" w14:textId="77777777" w:rsidR="00EF1365" w:rsidRPr="00144951" w:rsidRDefault="00EF1365" w:rsidP="00EF1365">
            <w:pPr>
              <w:pStyle w:val="aff0"/>
            </w:pPr>
            <w:r w:rsidRPr="00144951">
              <w:t>7</w:t>
            </w:r>
          </w:p>
        </w:tc>
      </w:tr>
    </w:tbl>
    <w:p w14:paraId="0B289FF3" w14:textId="77777777" w:rsidR="00407766" w:rsidRPr="00144951" w:rsidRDefault="00407766" w:rsidP="009E3E65">
      <w:pPr>
        <w:rPr>
          <w:bCs w:val="0"/>
        </w:rPr>
        <w:sectPr w:rsidR="00407766" w:rsidRPr="00144951" w:rsidSect="0027277A">
          <w:headerReference w:type="default" r:id="rId15"/>
          <w:footerReference w:type="default" r:id="rId16"/>
          <w:headerReference w:type="first" r:id="rId17"/>
          <w:footerReference w:type="first" r:id="rId18"/>
          <w:endnotePr>
            <w:numFmt w:val="decimal"/>
          </w:endnotePr>
          <w:pgSz w:w="16838" w:h="11906" w:orient="landscape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308CD6A4" w14:textId="77777777" w:rsidR="00407766" w:rsidRPr="00144951" w:rsidRDefault="00407766" w:rsidP="00ED5860">
      <w:pPr>
        <w:pStyle w:val="1"/>
        <w:jc w:val="center"/>
        <w:rPr>
          <w:sz w:val="24"/>
          <w:szCs w:val="24"/>
        </w:rPr>
      </w:pPr>
      <w:bookmarkStart w:id="2" w:name="_Toc10060849"/>
      <w:r w:rsidRPr="00144951">
        <w:rPr>
          <w:sz w:val="24"/>
          <w:szCs w:val="24"/>
        </w:rPr>
        <w:lastRenderedPageBreak/>
        <w:t>III. Характеристика обобщенных трудовых функций</w:t>
      </w:r>
      <w:bookmarkEnd w:id="2"/>
    </w:p>
    <w:p w14:paraId="26130F3F" w14:textId="77777777" w:rsidR="00407766" w:rsidRPr="00144951" w:rsidRDefault="00407766" w:rsidP="004A4539">
      <w:pPr>
        <w:pStyle w:val="2"/>
        <w:rPr>
          <w:szCs w:val="24"/>
        </w:rPr>
      </w:pPr>
      <w:bookmarkStart w:id="3" w:name="_Toc10060850"/>
      <w:r w:rsidRPr="00144951">
        <w:rPr>
          <w:szCs w:val="24"/>
        </w:rPr>
        <w:t>3.</w:t>
      </w:r>
      <w:r w:rsidR="004A44B8" w:rsidRPr="00144951">
        <w:rPr>
          <w:szCs w:val="24"/>
        </w:rPr>
        <w:t>1</w:t>
      </w:r>
      <w:r w:rsidRPr="00144951">
        <w:rPr>
          <w:szCs w:val="24"/>
        </w:rPr>
        <w:t>. Обобщенная трудовая функция</w:t>
      </w:r>
      <w:bookmarkEnd w:id="3"/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5"/>
        <w:gridCol w:w="996"/>
        <w:gridCol w:w="1298"/>
        <w:gridCol w:w="618"/>
        <w:gridCol w:w="1461"/>
        <w:gridCol w:w="619"/>
        <w:gridCol w:w="74"/>
        <w:gridCol w:w="554"/>
        <w:gridCol w:w="682"/>
        <w:gridCol w:w="1086"/>
        <w:gridCol w:w="1097"/>
      </w:tblGrid>
      <w:tr w:rsidR="00095548" w:rsidRPr="00144951" w14:paraId="7D62C718" w14:textId="77777777" w:rsidTr="0001605C">
        <w:trPr>
          <w:trHeight w:val="278"/>
        </w:trPr>
        <w:tc>
          <w:tcPr>
            <w:tcW w:w="823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443CAA2B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55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591BFF" w14:textId="098DAAA9" w:rsidR="00407766" w:rsidRPr="00144951" w:rsidRDefault="005276DF" w:rsidP="00413A19">
            <w:pPr>
              <w:pStyle w:val="Default"/>
              <w:rPr>
                <w:color w:val="auto"/>
              </w:rPr>
            </w:pPr>
            <w:r w:rsidRPr="00144951">
              <w:rPr>
                <w:color w:val="auto"/>
              </w:rPr>
              <w:t xml:space="preserve">Разработка и оформление рабочей документации </w:t>
            </w:r>
            <w:r w:rsidR="00385C3A">
              <w:rPr>
                <w:iCs/>
                <w:color w:val="auto"/>
              </w:rPr>
              <w:t>сооружений водоподготовки и водозаборных сооружений</w:t>
            </w:r>
            <w:r w:rsidR="00636043" w:rsidRPr="00144951">
              <w:rPr>
                <w:color w:val="auto"/>
              </w:rPr>
              <w:t xml:space="preserve"> </w:t>
            </w:r>
          </w:p>
        </w:tc>
        <w:tc>
          <w:tcPr>
            <w:tcW w:w="297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393E074" w14:textId="77777777" w:rsidR="00407766" w:rsidRPr="00144951" w:rsidRDefault="00407766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313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167B4F" w14:textId="77777777" w:rsidR="00407766" w:rsidRPr="00144951" w:rsidRDefault="00F71A57" w:rsidP="0001605C">
            <w:pPr>
              <w:jc w:val="center"/>
              <w:rPr>
                <w:bCs w:val="0"/>
              </w:rPr>
            </w:pPr>
            <w:r w:rsidRPr="00144951">
              <w:t>А</w:t>
            </w:r>
          </w:p>
        </w:tc>
        <w:tc>
          <w:tcPr>
            <w:tcW w:w="87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885763F" w14:textId="77777777" w:rsidR="00407766" w:rsidRPr="00144951" w:rsidRDefault="009E3E65" w:rsidP="009E3E65">
            <w:pPr>
              <w:rPr>
                <w:bCs w:val="0"/>
                <w:vertAlign w:val="superscript"/>
              </w:rPr>
            </w:pPr>
            <w:r w:rsidRPr="00144951">
              <w:t>Уровень квалификации</w:t>
            </w:r>
          </w:p>
        </w:tc>
        <w:tc>
          <w:tcPr>
            <w:tcW w:w="54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15FB9F" w14:textId="77777777" w:rsidR="00407766" w:rsidRPr="00144951" w:rsidRDefault="007732DB" w:rsidP="0001605C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144951" w:rsidRPr="00144951" w14:paraId="3D46D42C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17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517CD6BC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 xml:space="preserve"> </w:t>
            </w:r>
          </w:p>
        </w:tc>
      </w:tr>
      <w:tr w:rsidR="00095548" w:rsidRPr="00144951" w14:paraId="22DF9ED3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83"/>
        </w:trPr>
        <w:tc>
          <w:tcPr>
            <w:tcW w:w="131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614668B6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обобщенной трудовой функции</w:t>
            </w:r>
          </w:p>
        </w:tc>
        <w:tc>
          <w:tcPr>
            <w:tcW w:w="63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652BE7F4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606E73AD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8588D3E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61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2F2B63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075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4A040B7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095548" w:rsidRPr="00144951" w14:paraId="654AFD53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314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77DCBF2B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200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6A9ECF80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611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98B5D81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075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228F0F4F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5CBF61FC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15"/>
        </w:trPr>
        <w:tc>
          <w:tcPr>
            <w:tcW w:w="5000" w:type="pct"/>
            <w:gridSpan w:val="11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8E538C4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2ED72EF2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525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1EF5E3" w14:textId="77777777" w:rsidR="00407766" w:rsidRPr="00144951" w:rsidRDefault="00407766" w:rsidP="0001605C">
            <w:pPr>
              <w:rPr>
                <w:bCs w:val="0"/>
              </w:rPr>
            </w:pPr>
            <w:r w:rsidRPr="00144951">
              <w:t>Возможные наименования должностей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CBCA2C" w14:textId="77777777" w:rsidR="005276DF" w:rsidRPr="00144951" w:rsidRDefault="005276DF" w:rsidP="005276D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  <w:p w14:paraId="4817E97A" w14:textId="77777777" w:rsidR="005276DF" w:rsidRPr="00144951" w:rsidRDefault="005276DF" w:rsidP="005276D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 проектировщик III категории</w:t>
            </w:r>
          </w:p>
          <w:p w14:paraId="5864D1F3" w14:textId="77777777" w:rsidR="00407766" w:rsidRPr="00144951" w:rsidRDefault="005276DF" w:rsidP="005276D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Техник-проектировщик</w:t>
            </w:r>
          </w:p>
        </w:tc>
      </w:tr>
      <w:tr w:rsidR="00095548" w:rsidRPr="00144951" w14:paraId="3975449A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88"/>
        </w:trPr>
        <w:tc>
          <w:tcPr>
            <w:tcW w:w="5000" w:type="pct"/>
            <w:gridSpan w:val="11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14:paraId="1030C153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144951" w:rsidRPr="00144951" w14:paraId="633EF6AF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D58B4E" w14:textId="77777777" w:rsidR="004E5AC9" w:rsidRPr="00144951" w:rsidRDefault="004E5AC9" w:rsidP="005F6D29">
            <w:pPr>
              <w:rPr>
                <w:bCs w:val="0"/>
              </w:rPr>
            </w:pPr>
            <w:r w:rsidRPr="00144951">
              <w:t>Требования к образованию и обучению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4E147D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- программы подготовки специалистов среднего звена</w:t>
            </w:r>
          </w:p>
          <w:p w14:paraId="0F74E17F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11FB6FB3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Высшее образование - бакалавриат</w:t>
            </w:r>
          </w:p>
          <w:p w14:paraId="75F8E018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67B9F027" w14:textId="77777777" w:rsidR="004E5AC9" w:rsidRPr="00144951" w:rsidRDefault="004E5AC9" w:rsidP="00685E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(непрофильное) </w:t>
            </w:r>
            <w:r w:rsidR="00685EFD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 и дополнительное профессиональное образование </w:t>
            </w:r>
            <w:r w:rsidR="00685EFD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профессиональной переподготовки по профилю деятельности</w:t>
            </w:r>
          </w:p>
        </w:tc>
      </w:tr>
      <w:tr w:rsidR="00144951" w:rsidRPr="00144951" w14:paraId="54E5AD9A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8A94B5" w14:textId="77777777" w:rsidR="004E5AC9" w:rsidRPr="00144951" w:rsidRDefault="004E5AC9" w:rsidP="005F6D29">
            <w:pPr>
              <w:rPr>
                <w:bCs w:val="0"/>
              </w:rPr>
            </w:pPr>
            <w:r w:rsidRPr="00144951">
              <w:t>Требования к опыту практической работы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77A445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Не менее трех лет в области архитектурно-строительного проектирования для специалиста со средним профессиональным образованием</w:t>
            </w:r>
          </w:p>
        </w:tc>
      </w:tr>
      <w:tr w:rsidR="00144951" w:rsidRPr="00144951" w14:paraId="1E59B35F" w14:textId="77777777" w:rsidTr="00CD3D6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0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41DDA4" w14:textId="77777777" w:rsidR="00CD3D6B" w:rsidRPr="00144951" w:rsidRDefault="00CD3D6B" w:rsidP="0001605C">
            <w:pPr>
              <w:rPr>
                <w:bCs w:val="0"/>
              </w:rPr>
            </w:pPr>
            <w:r w:rsidRPr="00144951">
              <w:t>Особые условия допуска к работе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BE09740" w14:textId="77777777" w:rsidR="00CD3D6B" w:rsidRPr="00144951" w:rsidRDefault="00CD3D6B" w:rsidP="0001605C">
            <w:pPr>
              <w:rPr>
                <w:shd w:val="clear" w:color="auto" w:fill="FFFFFF"/>
              </w:rPr>
            </w:pPr>
            <w:r w:rsidRPr="00144951">
              <w:rPr>
                <w:shd w:val="clear" w:color="auto" w:fill="FFFFFF"/>
              </w:rPr>
              <w:t>Прохождение противопожарного инструктажа</w:t>
            </w:r>
            <w:r w:rsidRPr="00144951">
              <w:rPr>
                <w:rStyle w:val="ad"/>
              </w:rPr>
              <w:endnoteReference w:id="3"/>
            </w:r>
          </w:p>
          <w:p w14:paraId="12172E58" w14:textId="77777777" w:rsidR="00CD3D6B" w:rsidRPr="00144951" w:rsidRDefault="00CD3D6B" w:rsidP="007732DB">
            <w:pPr>
              <w:rPr>
                <w:bCs w:val="0"/>
                <w:shd w:val="clear" w:color="auto" w:fill="FFFFFF"/>
              </w:rPr>
            </w:pPr>
            <w:r w:rsidRPr="00144951">
              <w:rPr>
                <w:shd w:val="clear" w:color="auto" w:fill="FFFFFF"/>
              </w:rPr>
              <w:t>Прохождение инструктажа по охране труда на рабочем месте</w:t>
            </w:r>
            <w:r w:rsidRPr="00144951">
              <w:rPr>
                <w:rStyle w:val="ad"/>
                <w:shd w:val="clear" w:color="auto" w:fill="FFFFFF"/>
              </w:rPr>
              <w:endnoteReference w:id="4"/>
            </w:r>
          </w:p>
        </w:tc>
      </w:tr>
      <w:tr w:rsidR="00144951" w:rsidRPr="00144951" w14:paraId="33E8B10F" w14:textId="77777777" w:rsidTr="0001605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02"/>
        </w:trPr>
        <w:tc>
          <w:tcPr>
            <w:tcW w:w="131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430F56" w14:textId="77777777" w:rsidR="002B0E4B" w:rsidRPr="00144951" w:rsidRDefault="002B0E4B" w:rsidP="002B0E4B">
            <w:pPr>
              <w:rPr>
                <w:bCs w:val="0"/>
              </w:rPr>
            </w:pPr>
            <w:r w:rsidRPr="00144951">
              <w:t>Другие характеристики</w:t>
            </w:r>
          </w:p>
        </w:tc>
        <w:tc>
          <w:tcPr>
            <w:tcW w:w="368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B04F8E" w14:textId="77777777" w:rsidR="002B0E4B" w:rsidRPr="00144951" w:rsidRDefault="0035485E" w:rsidP="002B0E4B">
            <w:pPr>
              <w:rPr>
                <w:shd w:val="clear" w:color="auto" w:fill="FFFFFF"/>
              </w:rPr>
            </w:pPr>
            <w:r w:rsidRPr="00144951">
              <w:t>Рекомендуется дополнительное профессиональное образование - программы повышения квалификации не реже одного раза в пять лет</w:t>
            </w:r>
          </w:p>
        </w:tc>
      </w:tr>
    </w:tbl>
    <w:p w14:paraId="00DD6851" w14:textId="77777777" w:rsidR="0001605C" w:rsidRPr="00144951" w:rsidRDefault="0001605C"/>
    <w:p w14:paraId="48F79310" w14:textId="77777777" w:rsidR="00FA674E" w:rsidRPr="00144951" w:rsidRDefault="00FA674E" w:rsidP="00FA674E">
      <w:pPr>
        <w:pStyle w:val="afa"/>
      </w:pPr>
      <w:r w:rsidRPr="00144951">
        <w:t>Дополнительные характеристики</w:t>
      </w:r>
    </w:p>
    <w:tbl>
      <w:tblPr>
        <w:tblW w:w="5000" w:type="pct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855"/>
        <w:gridCol w:w="1541"/>
        <w:gridCol w:w="5799"/>
      </w:tblGrid>
      <w:tr w:rsidR="00095548" w:rsidRPr="00144951" w14:paraId="1C9C5756" w14:textId="77777777" w:rsidTr="00D41BFC">
        <w:trPr>
          <w:trHeight w:val="283"/>
        </w:trPr>
        <w:tc>
          <w:tcPr>
            <w:tcW w:w="14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D1AA06" w14:textId="77777777" w:rsidR="00407766" w:rsidRPr="00144951" w:rsidRDefault="009E3E65" w:rsidP="0001605C">
            <w:pPr>
              <w:jc w:val="center"/>
              <w:rPr>
                <w:bCs w:val="0"/>
              </w:rPr>
            </w:pPr>
            <w:r w:rsidRPr="00144951">
              <w:t>Наименование</w:t>
            </w:r>
            <w:r w:rsidR="00407766" w:rsidRPr="00144951">
              <w:t xml:space="preserve"> документа</w:t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748BFB" w14:textId="77777777" w:rsidR="00407766" w:rsidRPr="00144951" w:rsidRDefault="00407766" w:rsidP="0001605C">
            <w:pPr>
              <w:jc w:val="center"/>
              <w:rPr>
                <w:bCs w:val="0"/>
              </w:rPr>
            </w:pPr>
            <w:r w:rsidRPr="00144951">
              <w:t>Код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2B1A49" w14:textId="77777777" w:rsidR="00407766" w:rsidRPr="00144951" w:rsidRDefault="009E3E65" w:rsidP="0001605C">
            <w:pPr>
              <w:jc w:val="center"/>
              <w:rPr>
                <w:bCs w:val="0"/>
              </w:rPr>
            </w:pPr>
            <w:r w:rsidRPr="00144951">
              <w:t>Наименование</w:t>
            </w:r>
            <w:r w:rsidR="00407766" w:rsidRPr="00144951">
              <w:t xml:space="preserve"> базовой группы, должности (профессии) или специальности</w:t>
            </w:r>
          </w:p>
        </w:tc>
      </w:tr>
      <w:tr w:rsidR="00144951" w:rsidRPr="00144951" w14:paraId="0725C6DA" w14:textId="77777777" w:rsidTr="00D41BFC">
        <w:trPr>
          <w:trHeight w:val="198"/>
        </w:trPr>
        <w:tc>
          <w:tcPr>
            <w:tcW w:w="14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CF389D" w14:textId="77777777" w:rsidR="004E5AC9" w:rsidRPr="00144951" w:rsidRDefault="004E5AC9" w:rsidP="0001605C">
            <w:pPr>
              <w:rPr>
                <w:bCs w:val="0"/>
                <w:vertAlign w:val="superscript"/>
              </w:rPr>
            </w:pPr>
            <w:r w:rsidRPr="00144951">
              <w:t>ОКЗ</w:t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BBA59F" w14:textId="77777777" w:rsidR="004E5AC9" w:rsidRPr="00144951" w:rsidRDefault="00287DED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tooltip="&quot;ОК 010-2014 (МСКЗ-08). Общероссийский классификатор занятий&quot; (принят и введен в действие Приказом Росстандарта от 12.12.2014 N 2020-ст){КонсультантПлюс}" w:history="1">
              <w:r w:rsidR="004E5AC9" w:rsidRPr="00144951">
                <w:rPr>
                  <w:rFonts w:ascii="Times New Roman" w:hAnsi="Times New Roman" w:cs="Times New Roman"/>
                  <w:sz w:val="24"/>
                  <w:szCs w:val="24"/>
                </w:rPr>
                <w:t>2142</w:t>
              </w:r>
            </w:hyperlink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5CD7C49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Инженеры по гражданскому строительству</w:t>
            </w:r>
          </w:p>
        </w:tc>
      </w:tr>
      <w:tr w:rsidR="00144951" w:rsidRPr="00144951" w14:paraId="6CE92E7F" w14:textId="77777777" w:rsidTr="00D41BFC">
        <w:trPr>
          <w:trHeight w:val="283"/>
        </w:trPr>
        <w:tc>
          <w:tcPr>
            <w:tcW w:w="14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4A53DD" w14:textId="77777777" w:rsidR="004E5AC9" w:rsidRPr="00144951" w:rsidRDefault="004E5AC9" w:rsidP="00F803D1">
            <w:pPr>
              <w:rPr>
                <w:bCs w:val="0"/>
                <w:vertAlign w:val="superscript"/>
              </w:rPr>
            </w:pPr>
            <w:r w:rsidRPr="00144951">
              <w:t>ЕКС</w:t>
            </w:r>
            <w:r w:rsidRPr="00144951">
              <w:rPr>
                <w:vertAlign w:val="superscript"/>
              </w:rPr>
              <w:endnoteReference w:id="5"/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8027BD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C81716C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095548" w:rsidRPr="00144951" w14:paraId="57333B80" w14:textId="77777777" w:rsidTr="00F73C35">
        <w:trPr>
          <w:trHeight w:val="283"/>
        </w:trPr>
        <w:tc>
          <w:tcPr>
            <w:tcW w:w="1400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8A9BE6A" w14:textId="77777777" w:rsidR="004E5AC9" w:rsidRPr="00144951" w:rsidRDefault="004E5AC9" w:rsidP="00F803D1">
            <w:r w:rsidRPr="00144951">
              <w:t>ОКПДТР</w:t>
            </w:r>
            <w:r w:rsidRPr="00144951">
              <w:rPr>
                <w:rStyle w:val="ad"/>
              </w:rPr>
              <w:endnoteReference w:id="6"/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FAC126" w14:textId="77777777" w:rsidR="004E5AC9" w:rsidRPr="00144951" w:rsidRDefault="00287DED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4E5AC9" w:rsidRPr="00144951">
                <w:rPr>
                  <w:rFonts w:ascii="Times New Roman" w:hAnsi="Times New Roman" w:cs="Times New Roman"/>
                  <w:sz w:val="24"/>
                  <w:szCs w:val="24"/>
                </w:rPr>
                <w:t>22446</w:t>
              </w:r>
            </w:hyperlink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D0A412" w14:textId="77777777" w:rsidR="004E5AC9" w:rsidRPr="00144951" w:rsidRDefault="004E5AC9" w:rsidP="00F73C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095548" w:rsidRPr="00144951" w14:paraId="17295078" w14:textId="77777777" w:rsidTr="00F73C35">
        <w:trPr>
          <w:trHeight w:val="283"/>
        </w:trPr>
        <w:tc>
          <w:tcPr>
            <w:tcW w:w="1400" w:type="pct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37E8C18" w14:textId="77777777" w:rsidR="000968B1" w:rsidRPr="00144951" w:rsidRDefault="000968B1" w:rsidP="000968B1"/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D15275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27102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550EE5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Техник-проектировщик</w:t>
            </w:r>
          </w:p>
        </w:tc>
      </w:tr>
      <w:tr w:rsidR="00144951" w:rsidRPr="00144951" w14:paraId="5C99EC3E" w14:textId="77777777" w:rsidTr="00F73C35">
        <w:trPr>
          <w:trHeight w:val="283"/>
        </w:trPr>
        <w:tc>
          <w:tcPr>
            <w:tcW w:w="1400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700C6F0" w14:textId="77777777" w:rsidR="000968B1" w:rsidRPr="00144951" w:rsidRDefault="000968B1" w:rsidP="000968B1"/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DCB9A1" w14:textId="77777777" w:rsidR="000968B1" w:rsidRPr="00144951" w:rsidRDefault="00287DED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0968B1" w:rsidRPr="00144951">
                <w:rPr>
                  <w:rFonts w:ascii="Times New Roman" w:hAnsi="Times New Roman" w:cs="Times New Roman"/>
                  <w:sz w:val="24"/>
                  <w:szCs w:val="24"/>
                </w:rPr>
                <w:t>22827</w:t>
              </w:r>
            </w:hyperlink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CA4A87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095548" w:rsidRPr="00144951" w14:paraId="7C6454CE" w14:textId="77777777" w:rsidTr="00E95C28">
        <w:trPr>
          <w:trHeight w:val="349"/>
        </w:trPr>
        <w:tc>
          <w:tcPr>
            <w:tcW w:w="1400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808E024" w14:textId="77777777" w:rsidR="000968B1" w:rsidRPr="00144951" w:rsidRDefault="000968B1" w:rsidP="000968B1">
            <w:pPr>
              <w:rPr>
                <w:bCs w:val="0"/>
              </w:rPr>
            </w:pPr>
            <w:r w:rsidRPr="00144951">
              <w:t>ОКСО</w:t>
            </w:r>
            <w:r w:rsidRPr="00144951">
              <w:rPr>
                <w:rStyle w:val="ad"/>
              </w:rPr>
              <w:endnoteReference w:id="7"/>
            </w:r>
          </w:p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78B81D9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2.08.02.01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012139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 и эксплуатация зданий и сооружений</w:t>
            </w:r>
          </w:p>
        </w:tc>
      </w:tr>
      <w:tr w:rsidR="00144951" w:rsidRPr="00144951" w14:paraId="42384144" w14:textId="77777777" w:rsidTr="007732DB">
        <w:trPr>
          <w:trHeight w:val="283"/>
        </w:trPr>
        <w:tc>
          <w:tcPr>
            <w:tcW w:w="1400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30165F85" w14:textId="77777777" w:rsidR="000968B1" w:rsidRPr="00144951" w:rsidRDefault="000968B1" w:rsidP="000968B1"/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5B2E62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2.08.02.02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0F40DC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 и эксплуатация инженерных сооружений</w:t>
            </w:r>
          </w:p>
        </w:tc>
      </w:tr>
      <w:tr w:rsidR="00144951" w:rsidRPr="00144951" w14:paraId="0EC20B0D" w14:textId="77777777" w:rsidTr="00F73C35">
        <w:trPr>
          <w:trHeight w:val="283"/>
        </w:trPr>
        <w:tc>
          <w:tcPr>
            <w:tcW w:w="1400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2CA599" w14:textId="77777777" w:rsidR="000968B1" w:rsidRPr="00144951" w:rsidRDefault="000968B1" w:rsidP="000968B1"/>
        </w:tc>
        <w:tc>
          <w:tcPr>
            <w:tcW w:w="75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D99487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2.08.03.01</w:t>
            </w:r>
          </w:p>
        </w:tc>
        <w:tc>
          <w:tcPr>
            <w:tcW w:w="284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23F6DB" w14:textId="77777777" w:rsidR="000968B1" w:rsidRPr="00144951" w:rsidRDefault="000968B1" w:rsidP="000968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</w:tbl>
    <w:p w14:paraId="452E9CE2" w14:textId="77777777" w:rsidR="00407766" w:rsidRPr="00144951" w:rsidRDefault="00407766" w:rsidP="004A4539">
      <w:pPr>
        <w:pStyle w:val="3"/>
      </w:pPr>
      <w:r w:rsidRPr="00144951">
        <w:lastRenderedPageBreak/>
        <w:t>3.</w:t>
      </w:r>
      <w:r w:rsidR="004A44B8" w:rsidRPr="00144951">
        <w:t>1</w:t>
      </w:r>
      <w:r w:rsidRPr="00144951">
        <w:t>.1.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095548" w:rsidRPr="00144951" w14:paraId="24727D21" w14:textId="77777777" w:rsidTr="00E962B9">
        <w:trPr>
          <w:trHeight w:val="278"/>
        </w:trPr>
        <w:tc>
          <w:tcPr>
            <w:tcW w:w="87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2845558E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EFFF0F" w14:textId="7259C21C" w:rsidR="00407766" w:rsidRPr="00144951" w:rsidRDefault="00CE259C" w:rsidP="00177445">
            <w:pPr>
              <w:rPr>
                <w:bCs w:val="0"/>
              </w:rPr>
            </w:pPr>
            <w:r w:rsidRPr="00144951">
              <w:t xml:space="preserve">Разработка рабочей документации </w:t>
            </w:r>
            <w:r>
              <w:rPr>
                <w:iCs/>
              </w:rPr>
              <w:t>сооружений водоподготовки и водозаборных сооружений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0188717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8035061" w14:textId="77777777" w:rsidR="00407766" w:rsidRPr="00144951" w:rsidRDefault="00156659" w:rsidP="009E3E65">
            <w:pPr>
              <w:rPr>
                <w:bCs w:val="0"/>
              </w:rPr>
            </w:pPr>
            <w:r w:rsidRPr="00144951">
              <w:t>А</w:t>
            </w:r>
            <w:r w:rsidR="00407766" w:rsidRPr="00144951">
              <w:t>/01.</w:t>
            </w:r>
            <w:r w:rsidR="007732DB" w:rsidRPr="00144951">
              <w:t>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22F569C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D1A4914" w14:textId="77777777" w:rsidR="00407766" w:rsidRPr="00144951" w:rsidRDefault="007732DB" w:rsidP="00932AC7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095548" w:rsidRPr="00144951" w14:paraId="7991161A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573724F1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6FC83D68" w14:textId="77777777" w:rsidTr="00C07A15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4E09DA81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6B1078D4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71F8416B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F28EFE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64A07C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6D7257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095548" w:rsidRPr="00144951" w14:paraId="70F1DB9A" w14:textId="77777777" w:rsidTr="00FA674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4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6FE8BBC2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5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4E7800C7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CC2C382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6D33DAD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685A336F" w14:textId="77777777" w:rsidTr="00AA0065">
        <w:trPr>
          <w:trHeight w:val="226"/>
        </w:trPr>
        <w:tc>
          <w:tcPr>
            <w:tcW w:w="124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0982A746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7457D383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1CB7C98F" w14:textId="77777777" w:rsidTr="00AA0065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742A6C" w14:textId="77777777" w:rsidR="00395167" w:rsidRPr="00144951" w:rsidRDefault="00395167" w:rsidP="00395167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8C7029" w14:textId="0B1B93BD" w:rsidR="00395167" w:rsidRPr="00144951" w:rsidRDefault="00395167" w:rsidP="00F60E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чертежей </w:t>
            </w:r>
            <w:r w:rsidRPr="000D4E94">
              <w:rPr>
                <w:rFonts w:ascii="Times New Roman" w:hAnsi="Times New Roman" w:cs="Times New Roman"/>
                <w:sz w:val="24"/>
                <w:szCs w:val="24"/>
              </w:rPr>
              <w:t>вспомогательных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строительных конструкций</w:t>
            </w:r>
            <w:r w:rsidR="00C53993">
              <w:rPr>
                <w:rFonts w:ascii="Times New Roman" w:hAnsi="Times New Roman" w:cs="Times New Roman"/>
                <w:sz w:val="24"/>
                <w:szCs w:val="24"/>
              </w:rPr>
              <w:t xml:space="preserve"> предназначенных для установки, крепления и фиксации элементов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3993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463917C1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BC45BF" w14:textId="77777777" w:rsidR="00B256BA" w:rsidRPr="00144951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CC7F36" w14:textId="38EBD538" w:rsidR="00B256BA" w:rsidRPr="00144951" w:rsidRDefault="00B256BA" w:rsidP="005302E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основного комплекта рабочих чертежей </w:t>
            </w:r>
            <w:r w:rsidR="00C53993">
              <w:rPr>
                <w:rFonts w:ascii="Times New Roman" w:hAnsi="Times New Roman" w:cs="Times New Roman"/>
                <w:sz w:val="24"/>
                <w:szCs w:val="24"/>
              </w:rPr>
              <w:t xml:space="preserve">элементов и </w:t>
            </w:r>
            <w:r w:rsidR="006B5F01">
              <w:rPr>
                <w:rFonts w:ascii="Times New Roman" w:hAnsi="Times New Roman" w:cs="Times New Roman"/>
                <w:sz w:val="24"/>
                <w:szCs w:val="24"/>
              </w:rPr>
              <w:t xml:space="preserve"> частей</w:t>
            </w:r>
            <w:r w:rsidR="00C53993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3993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36D2D2CF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51187D" w14:textId="77777777" w:rsidR="00B256BA" w:rsidRPr="00144951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2530EE" w14:textId="25CBAD1A" w:rsidR="00B256BA" w:rsidRPr="00144951" w:rsidRDefault="00B256BA" w:rsidP="00C5399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эскизных и габаритных чертежей общих видов нетиповых изделий </w:t>
            </w:r>
            <w:r w:rsidR="00C53993">
              <w:rPr>
                <w:rFonts w:ascii="Times New Roman" w:hAnsi="Times New Roman" w:cs="Times New Roman"/>
                <w:sz w:val="24"/>
                <w:szCs w:val="24"/>
              </w:rPr>
              <w:t>и оборудования</w:t>
            </w:r>
            <w:r w:rsidR="00C53993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3993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C5F1E77" w14:textId="77777777" w:rsidTr="00C271E7">
        <w:trPr>
          <w:trHeight w:val="289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EE1974" w14:textId="77777777" w:rsidR="00B256BA" w:rsidRPr="00144951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9535134" w14:textId="6FF73EE2" w:rsidR="00B256BA" w:rsidRPr="00144951" w:rsidRDefault="00B256BA" w:rsidP="00742A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Разработка</w:t>
            </w:r>
            <w:r w:rsidR="001D7A6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локальн</w:t>
            </w:r>
            <w:r w:rsidR="00742AF1" w:rsidRPr="00144951">
              <w:rPr>
                <w:rFonts w:ascii="Times New Roman" w:hAnsi="Times New Roman" w:cs="Times New Roman"/>
                <w:sz w:val="24"/>
                <w:szCs w:val="24"/>
              </w:rPr>
              <w:t>ых смет на основе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2AF1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спецификации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оборудования, изделий и материалов</w:t>
            </w:r>
            <w:r w:rsidR="00C44E3E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r w:rsidR="00C44E3E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4BB0EEB9" w14:textId="77777777" w:rsidTr="00B256BA">
        <w:trPr>
          <w:trHeight w:val="911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20AE9F" w14:textId="77777777" w:rsidR="00B256BA" w:rsidRPr="00144951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8D7D91D" w14:textId="64F610CD" w:rsidR="00B256BA" w:rsidRPr="00144951" w:rsidRDefault="00B256BA" w:rsidP="00B256B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Проверка текстовой и графической части рабочей документации </w:t>
            </w:r>
            <w:r w:rsidR="00385C3A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на соответствие утвержденным проектным решениям проектной документации</w:t>
            </w:r>
          </w:p>
        </w:tc>
      </w:tr>
      <w:tr w:rsidR="00095548" w:rsidRPr="00144951" w14:paraId="75724DC3" w14:textId="77777777" w:rsidTr="00AA0065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C30A18" w14:textId="77777777" w:rsidR="00B256BA" w:rsidRPr="00144951" w:rsidDel="002A1D54" w:rsidRDefault="00B256BA" w:rsidP="00B256BA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672139" w14:textId="77777777" w:rsidR="00B256BA" w:rsidRPr="00144951" w:rsidRDefault="00D676F1" w:rsidP="00D676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необходимые требования к изготовлению и монтажу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вспомогательных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строительных конструкций в соответствии с требованиями нормативно-технической документации и нормативных правовых актов</w:t>
            </w:r>
          </w:p>
        </w:tc>
      </w:tr>
      <w:tr w:rsidR="00095548" w:rsidRPr="00144951" w14:paraId="0D558D8D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1E2BAC" w14:textId="77777777" w:rsidR="00CC152E" w:rsidRPr="00144951" w:rsidDel="002A1D54" w:rsidRDefault="00CC152E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7E4CCF" w14:textId="6C354E5F" w:rsidR="00CC152E" w:rsidRPr="00144951" w:rsidRDefault="00D676F1" w:rsidP="00D26B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алгоритм разработки и оформления комплекта рабочих чертежей </w:t>
            </w:r>
            <w:r w:rsidR="00C53993">
              <w:rPr>
                <w:rFonts w:ascii="Times New Roman" w:hAnsi="Times New Roman" w:cs="Times New Roman"/>
                <w:sz w:val="24"/>
                <w:szCs w:val="24"/>
              </w:rPr>
              <w:t>элементов</w:t>
            </w:r>
            <w:r w:rsidR="00C53993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3993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EA26B1">
              <w:rPr>
                <w:rFonts w:ascii="Times New Roman" w:hAnsi="Times New Roman" w:cs="Times New Roman"/>
                <w:sz w:val="24"/>
                <w:szCs w:val="24"/>
              </w:rPr>
              <w:t>частей</w:t>
            </w:r>
            <w:r w:rsidR="00C53993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3993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требованиями нормативно-технической документации и нормативных правовых актов</w:t>
            </w:r>
          </w:p>
        </w:tc>
      </w:tr>
      <w:tr w:rsidR="00095548" w:rsidRPr="00144951" w14:paraId="70D7D4E0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24005D" w14:textId="77777777" w:rsidR="00B256BA" w:rsidRPr="00144951" w:rsidDel="002A1D54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2EB4B8" w14:textId="540C7CC2" w:rsidR="00B256BA" w:rsidRPr="00144951" w:rsidRDefault="00B256BA" w:rsidP="00D26B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алгоритм разработки и оформления эскизных и габаритных чертежей </w:t>
            </w:r>
            <w:r w:rsidR="003742EB">
              <w:rPr>
                <w:rFonts w:ascii="Times New Roman" w:hAnsi="Times New Roman" w:cs="Times New Roman"/>
                <w:sz w:val="24"/>
                <w:szCs w:val="24"/>
              </w:rPr>
              <w:t xml:space="preserve">нетиповых изделий и оборудования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комплекта рабочей документации </w:t>
            </w:r>
            <w:r w:rsidR="00385C3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требованиями нормативно-технической документации и нормативных правовых актов</w:t>
            </w:r>
          </w:p>
        </w:tc>
      </w:tr>
      <w:tr w:rsidR="00095548" w:rsidRPr="00144951" w14:paraId="1261521E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0E9402" w14:textId="77777777" w:rsidR="00D26B19" w:rsidRPr="00144951" w:rsidDel="002A1D54" w:rsidRDefault="00D26B19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50C34F" w14:textId="75E25014" w:rsidR="00D26B19" w:rsidRPr="00144951" w:rsidRDefault="00D26B19" w:rsidP="00B256B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технологии информационного моделирования при решении специализированных задач на этапе жизненного цикла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095548" w:rsidRPr="00144951" w14:paraId="64E48CD5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980704" w14:textId="77777777" w:rsidR="001F26CB" w:rsidRPr="00144951" w:rsidDel="002A1D54" w:rsidRDefault="001F26CB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51F9AE" w14:textId="1D858ABC" w:rsidR="001F26CB" w:rsidRPr="00144951" w:rsidRDefault="001F26CB" w:rsidP="003742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 работы в системе автоматизированного проектирования </w:t>
            </w:r>
            <w:r w:rsidR="00EB49D7" w:rsidRPr="00144951">
              <w:rPr>
                <w:rFonts w:ascii="Times New Roman" w:hAnsi="Times New Roman" w:cs="Times New Roman"/>
                <w:sz w:val="24"/>
              </w:rPr>
              <w:t xml:space="preserve">(далее – САПР)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для оформления чертежей </w:t>
            </w:r>
            <w:r w:rsidR="003742EB">
              <w:rPr>
                <w:rFonts w:ascii="Times New Roman" w:hAnsi="Times New Roman" w:cs="Times New Roman"/>
                <w:sz w:val="24"/>
                <w:szCs w:val="24"/>
              </w:rPr>
              <w:t>элементов</w:t>
            </w:r>
            <w:r w:rsidR="003742E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42EB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3742EB">
              <w:rPr>
                <w:rFonts w:ascii="Times New Roman" w:hAnsi="Times New Roman" w:cs="Times New Roman"/>
                <w:sz w:val="24"/>
              </w:rPr>
              <w:t>,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составления </w:t>
            </w:r>
            <w:r w:rsidR="00742AF1" w:rsidRPr="00144951">
              <w:rPr>
                <w:rFonts w:ascii="Times New Roman" w:hAnsi="Times New Roman" w:cs="Times New Roman"/>
                <w:sz w:val="24"/>
              </w:rPr>
              <w:t>локальных смет на основе спецификаций</w:t>
            </w:r>
          </w:p>
        </w:tc>
      </w:tr>
      <w:tr w:rsidR="00095548" w:rsidRPr="00144951" w14:paraId="5FB8056A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FBB4B3" w14:textId="77777777" w:rsidR="00B808E7" w:rsidRPr="00144951" w:rsidDel="002A1D54" w:rsidRDefault="00B808E7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501165" w14:textId="03CB5FFA" w:rsidR="00B808E7" w:rsidRPr="00144951" w:rsidRDefault="00B808E7" w:rsidP="00B256B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Применять требования нормативно-технической документации и нормативных правовых актов при составлении и оформлении рабочей документации</w:t>
            </w:r>
            <w:r w:rsidR="001F26C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5C3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7AA14985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B4966A" w14:textId="77777777" w:rsidR="001F26CB" w:rsidRPr="00144951" w:rsidDel="002A1D54" w:rsidRDefault="001F26CB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FB315A" w14:textId="77777777" w:rsidR="001F26CB" w:rsidRPr="00144951" w:rsidRDefault="001F26CB" w:rsidP="00B256B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соответствие рабочей документации принятым проектным решениям проектной документации </w:t>
            </w:r>
          </w:p>
        </w:tc>
      </w:tr>
      <w:tr w:rsidR="00144951" w:rsidRPr="00144951" w14:paraId="39B37FBB" w14:textId="77777777" w:rsidTr="00B808E7">
        <w:trPr>
          <w:trHeight w:val="34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8E6F07" w14:textId="77777777" w:rsidR="00B256BA" w:rsidRPr="00144951" w:rsidDel="002A1D54" w:rsidRDefault="00B256BA" w:rsidP="00B256BA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B460ED3" w14:textId="77777777" w:rsidR="00B256BA" w:rsidRPr="00144951" w:rsidRDefault="00B808E7" w:rsidP="00D26B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Читать чертежи графической части проектной документации</w:t>
            </w:r>
          </w:p>
        </w:tc>
      </w:tr>
      <w:tr w:rsidR="00095548" w:rsidRPr="00144951" w14:paraId="0E21BC1F" w14:textId="77777777" w:rsidTr="00AA0065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3802EC" w14:textId="77777777" w:rsidR="00EF4BC1" w:rsidRPr="00144951" w:rsidDel="002A1D54" w:rsidRDefault="00EF4BC1" w:rsidP="00EF4BC1">
            <w:pPr>
              <w:pStyle w:val="afa"/>
            </w:pPr>
            <w:r w:rsidRPr="00144951" w:rsidDel="002A1D54">
              <w:lastRenderedPageBreak/>
              <w:t>Необходимые знания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D4F758" w14:textId="77777777" w:rsidR="00EF4BC1" w:rsidRPr="00144951" w:rsidRDefault="00EF4BC1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413A19" w:rsidRPr="00144951" w14:paraId="6AA0741F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3A99E0" w14:textId="77777777" w:rsidR="00413A19" w:rsidRPr="00144951" w:rsidDel="002A1D54" w:rsidRDefault="00413A19" w:rsidP="00413A1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2DEB16" w14:textId="464FFCBA" w:rsidR="00413A19" w:rsidRPr="00144951" w:rsidRDefault="00413A19" w:rsidP="00413A1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Применять требования нормативно-технической документации и нормативных правовых актов при составлении и оформлении рабочей документации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B2B5E8B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93ADE4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82DB7F" w14:textId="688B69DC" w:rsidR="00EF4BC1" w:rsidRPr="00144951" w:rsidRDefault="00EF4BC1" w:rsidP="003742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нормативно-технической документации к разработке эскизных и габаритных чертежей</w:t>
            </w:r>
            <w:r w:rsidR="003742EB">
              <w:rPr>
                <w:rFonts w:ascii="Times New Roman" w:hAnsi="Times New Roman" w:cs="Times New Roman"/>
                <w:sz w:val="24"/>
                <w:szCs w:val="24"/>
              </w:rPr>
              <w:t xml:space="preserve"> нетиповых изделий и оборудования</w:t>
            </w:r>
            <w:r w:rsidR="003742E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742EB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0902AEAE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9D6D84E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35120F" w14:textId="60C4FC6C" w:rsidR="00EF4BC1" w:rsidRPr="00144951" w:rsidRDefault="00EF4BC1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нормативно-технической документации к разработке чертежей вспомогательных строительных конструкций</w:t>
            </w:r>
            <w:r w:rsidR="00BD3F9B">
              <w:rPr>
                <w:rFonts w:ascii="Times New Roman" w:hAnsi="Times New Roman" w:cs="Times New Roman"/>
                <w:sz w:val="24"/>
                <w:szCs w:val="24"/>
              </w:rPr>
              <w:t xml:space="preserve"> для установки элементов</w:t>
            </w:r>
            <w:r w:rsidR="00BD3F9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D3F9B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1619DADE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F40BE6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79435C" w14:textId="4A3E2393" w:rsidR="00EF4BC1" w:rsidRPr="00144951" w:rsidRDefault="00EF4BC1" w:rsidP="006E00B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Правила конструирования элементов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00B8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1385321A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EE4432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BB324A" w14:textId="77777777" w:rsidR="00EF4BC1" w:rsidRPr="00144951" w:rsidRDefault="00EF4BC1" w:rsidP="00EF4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Функциональные возможности программных средств и систем автоматизации проектирования</w:t>
            </w:r>
          </w:p>
        </w:tc>
      </w:tr>
      <w:tr w:rsidR="00095548" w:rsidRPr="00144951" w14:paraId="6C24088D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DFD487" w14:textId="77777777" w:rsidR="00EF4BC1" w:rsidRPr="00144951" w:rsidDel="002A1D54" w:rsidRDefault="00EF4BC1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E92B03" w14:textId="735880C5" w:rsidR="00EF4BC1" w:rsidRPr="00144951" w:rsidRDefault="00EB49D7" w:rsidP="00BD3F9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Система условных обозначений в проектировании</w:t>
            </w:r>
            <w:r w:rsidR="00BD3F9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3F9B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0C3C74B5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68E9BB" w14:textId="77777777" w:rsidR="00F9250E" w:rsidRPr="00144951" w:rsidDel="002A1D54" w:rsidRDefault="00F9250E" w:rsidP="00EF4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DB82F9" w14:textId="6A9EECF6" w:rsidR="00F9250E" w:rsidRPr="00144951" w:rsidRDefault="00F9250E" w:rsidP="00BD3F9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>Номенклатура применяемого оборудования, изделий и современных материалов</w:t>
            </w:r>
            <w:r w:rsidR="00BD3F9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для</w:t>
            </w:r>
            <w:r w:rsidR="00BD3F9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3F9B" w:rsidRPr="00C5399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2B300146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560D1D" w14:textId="77777777" w:rsidR="00EB49D7" w:rsidRPr="00144951" w:rsidDel="002A1D54" w:rsidRDefault="00EB49D7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41BE58" w14:textId="73A3438D" w:rsidR="00EB49D7" w:rsidRPr="00144951" w:rsidRDefault="00EB49D7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нормативно-технической документации и нормативных правовых актов по проектированию </w:t>
            </w:r>
            <w:r w:rsidR="00385C3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9C5ACE" w:rsidRPr="00144951" w14:paraId="5117968A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EAF90F" w14:textId="77777777" w:rsidR="009C5ACE" w:rsidRPr="00144951" w:rsidDel="002A1D54" w:rsidRDefault="009C5ACE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61A585" w14:textId="44342A0E" w:rsidR="009C5ACE" w:rsidRPr="00144951" w:rsidRDefault="009C5ACE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Санитарно-технические нормы, применяемые для сооружений водоподготовки и водозаборных сооружений</w:t>
            </w:r>
          </w:p>
        </w:tc>
      </w:tr>
      <w:tr w:rsidR="00095548" w:rsidRPr="00144951" w14:paraId="763F7B61" w14:textId="77777777" w:rsidTr="00AA0065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ADA2F5" w14:textId="77777777" w:rsidR="00284BED" w:rsidRPr="00144951" w:rsidDel="002A1D54" w:rsidRDefault="00284BED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518A9C" w14:textId="77777777" w:rsidR="00284BED" w:rsidRPr="00144951" w:rsidRDefault="00284BED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Методики и процедуры системы менеджмента качества в строительстве</w:t>
            </w:r>
          </w:p>
        </w:tc>
      </w:tr>
      <w:tr w:rsidR="00095548" w:rsidRPr="00144951" w14:paraId="46C3BF89" w14:textId="77777777" w:rsidTr="00284BED">
        <w:trPr>
          <w:trHeight w:val="70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6D2A0D" w14:textId="77777777" w:rsidR="00EB49D7" w:rsidRPr="00144951" w:rsidDel="002A1D54" w:rsidRDefault="00EB49D7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2F331A2" w14:textId="6C08749D" w:rsidR="00EB49D7" w:rsidRPr="00144951" w:rsidRDefault="00EB49D7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подходы и методики оптимизации процесса проектирования </w:t>
            </w:r>
            <w:r w:rsidR="00385C3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44951" w:rsidRPr="00144951" w14:paraId="1267A374" w14:textId="77777777" w:rsidTr="00284BED">
        <w:trPr>
          <w:trHeight w:val="406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E97C0A3" w14:textId="77777777" w:rsidR="00284BED" w:rsidRPr="00144951" w:rsidDel="002A1D54" w:rsidRDefault="00284BED" w:rsidP="00EB49D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EC62433" w14:textId="77777777" w:rsidR="00284BED" w:rsidRPr="00144951" w:rsidRDefault="002A5AD2" w:rsidP="00EB49D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06445F90" w14:textId="77777777" w:rsidTr="00AA0065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F65469" w14:textId="77777777" w:rsidR="00EB49D7" w:rsidRPr="00144951" w:rsidDel="002A1D54" w:rsidRDefault="00EB49D7" w:rsidP="00EB49D7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110DA0" w14:textId="77777777" w:rsidR="00EB49D7" w:rsidRPr="00144951" w:rsidRDefault="00EB49D7" w:rsidP="00EB49D7">
            <w:pPr>
              <w:pStyle w:val="afa"/>
            </w:pPr>
            <w:r w:rsidRPr="00144951">
              <w:t>-</w:t>
            </w:r>
          </w:p>
        </w:tc>
      </w:tr>
    </w:tbl>
    <w:p w14:paraId="0812BFC7" w14:textId="77777777" w:rsidR="00407766" w:rsidRPr="00144951" w:rsidRDefault="00407766" w:rsidP="004A4539">
      <w:pPr>
        <w:pStyle w:val="3"/>
      </w:pPr>
      <w:r w:rsidRPr="00144951">
        <w:t>3.</w:t>
      </w:r>
      <w:r w:rsidR="004A44B8" w:rsidRPr="00144951">
        <w:t>1</w:t>
      </w:r>
      <w:r w:rsidRPr="00144951">
        <w:t>.2.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095548" w:rsidRPr="00144951" w14:paraId="1EC3D7AF" w14:textId="77777777" w:rsidTr="00601755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5253F790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4D27B5" w14:textId="22F3C711" w:rsidR="00407766" w:rsidRPr="00144951" w:rsidRDefault="001D7A60" w:rsidP="00177445">
            <w:pPr>
              <w:rPr>
                <w:bCs w:val="0"/>
              </w:rPr>
            </w:pPr>
            <w:r w:rsidRPr="00144951">
              <w:t xml:space="preserve">Подготовка к выпуску </w:t>
            </w:r>
            <w:r w:rsidRPr="00144951">
              <w:rPr>
                <w:iCs/>
              </w:rPr>
              <w:t xml:space="preserve">рабочей документации </w:t>
            </w:r>
            <w:r w:rsidR="00385C3A">
              <w:rPr>
                <w:iCs/>
              </w:rPr>
              <w:t>сооружений водоподготовки и водозаборных сооружений</w:t>
            </w:r>
            <w:r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CF93958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19E912" w14:textId="77777777" w:rsidR="00407766" w:rsidRPr="00144951" w:rsidRDefault="005E5DF2" w:rsidP="009E3E65">
            <w:pPr>
              <w:rPr>
                <w:bCs w:val="0"/>
              </w:rPr>
            </w:pPr>
            <w:r w:rsidRPr="00144951">
              <w:t>А</w:t>
            </w:r>
            <w:r w:rsidR="00407766" w:rsidRPr="00144951">
              <w:t>/02.</w:t>
            </w:r>
            <w:r w:rsidR="007732DB" w:rsidRPr="00144951">
              <w:t>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D0F1401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7F5A9B" w14:textId="77777777" w:rsidR="00407766" w:rsidRPr="00144951" w:rsidRDefault="007732DB" w:rsidP="00932AC7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095548" w:rsidRPr="00144951" w14:paraId="678BF91F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5A361337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5854B41F" w14:textId="77777777" w:rsidTr="00D501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FE119C9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9A73A10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1F6B765E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A8C60B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C2824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0D391C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095548" w:rsidRPr="00144951" w14:paraId="2FE5E4E0" w14:textId="77777777" w:rsidTr="00D501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48EF801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BCD2A0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8D275C8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CFD63AE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16D34A16" w14:textId="77777777" w:rsidTr="00D5014B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218A36F9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4E6BC0E1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43361F37" w14:textId="77777777" w:rsidTr="00D5014B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CDF95F" w14:textId="77777777" w:rsidR="00F73C35" w:rsidRPr="00144951" w:rsidRDefault="00F73C35" w:rsidP="00F73C35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E48102" w14:textId="78D54BF3" w:rsidR="00F73C35" w:rsidRPr="00144951" w:rsidRDefault="008C73EC" w:rsidP="00C839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Подготовка комплекта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>, включая ссылочные и прилагаемые документы, к нормоконтролю и внесение изменений по результатам</w:t>
            </w:r>
          </w:p>
        </w:tc>
      </w:tr>
      <w:tr w:rsidR="00095548" w:rsidRPr="00144951" w14:paraId="56873040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5853A1" w14:textId="77777777" w:rsidR="001D7A60" w:rsidRPr="00144951" w:rsidRDefault="001D7A60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8D0860" w14:textId="11A03DD2" w:rsidR="001D7A60" w:rsidRPr="00144951" w:rsidRDefault="001D7A60" w:rsidP="00C839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Компоновка оборудования и изделий, применяемых при строительстве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5C83944A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52FE50" w14:textId="77777777" w:rsidR="008C288D" w:rsidRPr="00144951" w:rsidRDefault="008C288D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F30E97" w14:textId="62F1B8FA" w:rsidR="008C288D" w:rsidRPr="00144951" w:rsidRDefault="00D544E5" w:rsidP="00D544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Оформление рабочей </w:t>
            </w:r>
            <w:r w:rsidR="00D471B8" w:rsidRPr="00144951">
              <w:rPr>
                <w:rFonts w:ascii="Times New Roman" w:hAnsi="Times New Roman" w:cs="Times New Roman"/>
                <w:sz w:val="24"/>
              </w:rPr>
              <w:t xml:space="preserve">документации </w:t>
            </w:r>
            <w:r w:rsidR="00385C3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сооружений водоподготовки и </w:t>
            </w:r>
            <w:r w:rsidR="00385C3A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водозаборных сооружений</w:t>
            </w:r>
            <w:r w:rsidR="00F96818"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>в электронной и</w:t>
            </w:r>
            <w:r w:rsidR="001C6DF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631749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  <w:r w:rsidR="00631749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  <w:r w:rsidRPr="001449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бумажной форме</w:t>
            </w:r>
          </w:p>
        </w:tc>
      </w:tr>
      <w:tr w:rsidR="00144951" w:rsidRPr="00144951" w14:paraId="26CF28D0" w14:textId="77777777" w:rsidTr="00296439">
        <w:trPr>
          <w:trHeight w:val="631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DCC821" w14:textId="77777777" w:rsidR="00296439" w:rsidRPr="00144951" w:rsidRDefault="00296439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6F66D62" w14:textId="4C2196B5" w:rsidR="00296439" w:rsidRPr="00144951" w:rsidRDefault="00296439" w:rsidP="00F73C35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Согласование и утверждение у руководителя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329AD131" w14:textId="77777777" w:rsidTr="00D5014B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5D6FBA" w14:textId="77777777" w:rsidR="00F73C35" w:rsidRPr="00144951" w:rsidDel="002A1D54" w:rsidRDefault="00F73C35" w:rsidP="00F73C35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942D4E" w14:textId="322755D0" w:rsidR="00F73C35" w:rsidRPr="00144951" w:rsidRDefault="00AD1551" w:rsidP="0017744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подготовки к нормоконтролю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  <w:r w:rsidR="00687C9D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095548" w:rsidRPr="00144951" w14:paraId="173AA2E5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58260E" w14:textId="77777777" w:rsidR="00AD1551" w:rsidRPr="00144951" w:rsidDel="002A1D54" w:rsidRDefault="00AD1551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B8DE72" w14:textId="074DF851" w:rsidR="00AD1551" w:rsidRPr="00144951" w:rsidRDefault="008D5B96" w:rsidP="0017744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Применять требования нормативно-технической документации и нормативных правовых актов при комплектовании и оформлении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77C0F2C5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87D8C0" w14:textId="77777777" w:rsidR="00AD1551" w:rsidRPr="00144951" w:rsidDel="002A1D54" w:rsidRDefault="00AD1551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930202" w14:textId="3477F856" w:rsidR="00AD1551" w:rsidRPr="00144951" w:rsidRDefault="002337C5" w:rsidP="002337C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алгоритм работы с</w:t>
            </w:r>
            <w:r w:rsidR="00984FF9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внешними периферийными устройствами при комплектовании чертежей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158E793" w14:textId="77777777" w:rsidTr="00D5014B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2E6CEC" w14:textId="77777777" w:rsidR="00AD1551" w:rsidRPr="00144951" w:rsidDel="002A1D54" w:rsidRDefault="00AD1551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156F3A" w14:textId="68637AA2" w:rsidR="00AD1551" w:rsidRPr="00144951" w:rsidRDefault="002337C5" w:rsidP="0017744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порядок подготовки к выпуску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144951" w:rsidRPr="00144951" w14:paraId="26C7034F" w14:textId="77777777" w:rsidTr="000D4E94">
        <w:trPr>
          <w:trHeight w:val="583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B8D4A3" w14:textId="77777777" w:rsidR="00F9250E" w:rsidRPr="00144951" w:rsidDel="002A1D54" w:rsidRDefault="00F9250E" w:rsidP="00F73C3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FC229B7" w14:textId="1BB4684B" w:rsidR="00F9250E" w:rsidRPr="00144951" w:rsidRDefault="00F9250E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технологии информационного моделирования при решении специализированных задач на этапе жизненного цикла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</w:tr>
      <w:tr w:rsidR="00095548" w:rsidRPr="00144951" w14:paraId="5D4FD7EC" w14:textId="77777777" w:rsidTr="00FE72A6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D6BF86" w14:textId="77777777" w:rsidR="00945D10" w:rsidRPr="00144951" w:rsidDel="002A1D54" w:rsidRDefault="00945D10" w:rsidP="00CF1F33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7E38A5" w14:textId="77777777" w:rsidR="00945D10" w:rsidRPr="00144951" w:rsidRDefault="001B2DC2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095548" w:rsidRPr="00144951" w14:paraId="64CA10C5" w14:textId="77777777" w:rsidTr="00FE72A6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B1B6B99" w14:textId="77777777" w:rsidR="00F9250E" w:rsidRPr="00144951" w:rsidDel="002A1D54" w:rsidRDefault="00F9250E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5FBB7E1" w14:textId="5BE6A669" w:rsidR="00F9250E" w:rsidRPr="00144951" w:rsidRDefault="003A3D7B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порядку комплектования и оформления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2EA0A5D9" w14:textId="77777777" w:rsidTr="00FE72A6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6F25432" w14:textId="77777777" w:rsidR="00F9250E" w:rsidRPr="00144951" w:rsidDel="002A1D54" w:rsidRDefault="00F9250E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94DAF5" w14:textId="5884E427" w:rsidR="00F9250E" w:rsidRPr="00144951" w:rsidRDefault="003A3D7B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осуществления нормоконтроля комплекта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13348B5A" w14:textId="77777777" w:rsidTr="00FE72A6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4073C30" w14:textId="77777777" w:rsidR="003A3D7B" w:rsidRPr="00144951" w:rsidDel="002A1D54" w:rsidRDefault="003A3D7B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9CECC9" w14:textId="28F3095C" w:rsidR="003A3D7B" w:rsidRPr="00144951" w:rsidRDefault="003A3D7B" w:rsidP="00CF1F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подготовки к выпуску комплекта рабочей документации </w:t>
            </w:r>
            <w:r w:rsidR="00385C3A">
              <w:rPr>
                <w:rFonts w:ascii="Times New Roman" w:hAnsi="Times New Roman" w:cs="Times New Roman"/>
                <w:iCs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21AF1391" w14:textId="77777777" w:rsidTr="00FE72A6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1D2B53D" w14:textId="77777777" w:rsidR="003A3D7B" w:rsidRPr="00144951" w:rsidDel="002A1D54" w:rsidRDefault="003A3D7B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7FD22E" w14:textId="77777777" w:rsidR="003A3D7B" w:rsidRPr="00144951" w:rsidRDefault="006B219F" w:rsidP="006B219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</w:t>
            </w:r>
            <w:r w:rsidR="00F0392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локальных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нормативных правовых актов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и процедуры системы менеджмента качества, принятые в организации </w:t>
            </w:r>
          </w:p>
        </w:tc>
      </w:tr>
      <w:tr w:rsidR="00144951" w:rsidRPr="00144951" w14:paraId="26DC6FF2" w14:textId="77777777" w:rsidTr="00DE20F0">
        <w:trPr>
          <w:trHeight w:val="295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48E6808" w14:textId="77777777" w:rsidR="00DE20F0" w:rsidRPr="00144951" w:rsidDel="002A1D54" w:rsidRDefault="00DE20F0" w:rsidP="00CF1F3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639EA3F" w14:textId="77777777" w:rsidR="00DE20F0" w:rsidRPr="00144951" w:rsidRDefault="005302E3" w:rsidP="00945D1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261BB46D" w14:textId="77777777" w:rsidTr="00D5014B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BF5088" w14:textId="77777777" w:rsidR="00945D10" w:rsidRPr="00144951" w:rsidDel="002A1D54" w:rsidRDefault="00945D10" w:rsidP="00945D10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816565" w14:textId="77777777" w:rsidR="00945D10" w:rsidRPr="00144951" w:rsidRDefault="00945D10" w:rsidP="00945D10">
            <w:pPr>
              <w:pStyle w:val="afa"/>
            </w:pPr>
            <w:r w:rsidRPr="00144951">
              <w:t>-</w:t>
            </w:r>
          </w:p>
        </w:tc>
      </w:tr>
    </w:tbl>
    <w:p w14:paraId="0FE5802F" w14:textId="77777777" w:rsidR="005E5DF2" w:rsidRPr="00144951" w:rsidRDefault="005E5DF2" w:rsidP="005E5DF2">
      <w:pPr>
        <w:pStyle w:val="3"/>
      </w:pPr>
      <w:r w:rsidRPr="00144951">
        <w:t>3.</w:t>
      </w:r>
      <w:r w:rsidR="004A44B8" w:rsidRPr="00144951">
        <w:t>1</w:t>
      </w:r>
      <w:r w:rsidRPr="00144951">
        <w:t>.</w:t>
      </w:r>
      <w:r w:rsidR="000C087C" w:rsidRPr="00144951">
        <w:t>3</w:t>
      </w:r>
      <w:r w:rsidRPr="00144951">
        <w:t>. Трудовая функция</w:t>
      </w: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095548" w:rsidRPr="00144951" w14:paraId="2A17F002" w14:textId="77777777" w:rsidTr="00375DDE">
        <w:trPr>
          <w:trHeight w:val="278"/>
        </w:trPr>
        <w:tc>
          <w:tcPr>
            <w:tcW w:w="878" w:type="pct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2734298" w14:textId="77777777" w:rsidR="005E5DF2" w:rsidRPr="00144951" w:rsidRDefault="005E5DF2" w:rsidP="00375DDE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ACEB1E9" w14:textId="0C4F8735" w:rsidR="005E5DF2" w:rsidRPr="00144951" w:rsidRDefault="002E4F8E" w:rsidP="00375DDE">
            <w:pPr>
              <w:rPr>
                <w:bCs w:val="0"/>
              </w:rPr>
            </w:pPr>
            <w:r w:rsidRPr="00144951">
              <w:rPr>
                <w:iCs/>
              </w:rPr>
              <w:t xml:space="preserve">Создание элементов </w:t>
            </w:r>
            <w:r w:rsidR="00385C3A">
              <w:rPr>
                <w:iCs/>
              </w:rPr>
              <w:t>сооружений водоподготовки и водозаборных сооружений</w:t>
            </w:r>
            <w:r w:rsidRPr="00144951">
              <w:t xml:space="preserve"> в качестве компонентов для информационной модели</w:t>
            </w:r>
            <w:r w:rsidR="00B942D8"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68C18AC" w14:textId="77777777" w:rsidR="005E5DF2" w:rsidRPr="00144951" w:rsidRDefault="005E5DF2" w:rsidP="00375DDE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9B874D" w14:textId="77777777" w:rsidR="005E5DF2" w:rsidRPr="00144951" w:rsidRDefault="005E5DF2" w:rsidP="000C087C">
            <w:pPr>
              <w:rPr>
                <w:bCs w:val="0"/>
              </w:rPr>
            </w:pPr>
            <w:r w:rsidRPr="00144951">
              <w:t>А/0</w:t>
            </w:r>
            <w:r w:rsidR="000C087C" w:rsidRPr="00144951">
              <w:t>3</w:t>
            </w:r>
            <w:r w:rsidRPr="00144951">
              <w:t>.</w:t>
            </w:r>
            <w:r w:rsidR="007732DB" w:rsidRPr="00144951">
              <w:t>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24A288E4" w14:textId="77777777" w:rsidR="005E5DF2" w:rsidRPr="00144951" w:rsidRDefault="005E5DF2" w:rsidP="00375DDE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A6A464F" w14:textId="77777777" w:rsidR="005E5DF2" w:rsidRPr="00144951" w:rsidRDefault="007732DB" w:rsidP="00375DDE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095548" w:rsidRPr="00144951" w14:paraId="2B778B20" w14:textId="77777777" w:rsidTr="00375DDE">
        <w:trPr>
          <w:trHeight w:val="281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5F561D" w14:textId="77777777" w:rsidR="005E5DF2" w:rsidRPr="00144951" w:rsidRDefault="005E5DF2" w:rsidP="00375DDE">
            <w:pPr>
              <w:rPr>
                <w:bCs w:val="0"/>
              </w:rPr>
            </w:pPr>
          </w:p>
        </w:tc>
      </w:tr>
      <w:tr w:rsidR="00095548" w:rsidRPr="00144951" w14:paraId="03462AD5" w14:textId="77777777" w:rsidTr="00595951"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24211661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24645338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7D945DD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5A03CE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50CB7C" w14:textId="77777777" w:rsidR="005E5DF2" w:rsidRPr="00144951" w:rsidRDefault="005E5DF2" w:rsidP="00375DDE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9AF8C2" w14:textId="77777777" w:rsidR="005E5DF2" w:rsidRPr="00144951" w:rsidRDefault="005E5DF2" w:rsidP="00375DDE">
            <w:pPr>
              <w:rPr>
                <w:bCs w:val="0"/>
                <w:sz w:val="20"/>
              </w:rPr>
            </w:pPr>
          </w:p>
        </w:tc>
      </w:tr>
      <w:tr w:rsidR="00095548" w:rsidRPr="00144951" w14:paraId="72CB99B5" w14:textId="77777777" w:rsidTr="00375DDE">
        <w:trPr>
          <w:trHeight w:val="479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E5E6B3" w14:textId="77777777" w:rsidR="005E5DF2" w:rsidRPr="00144951" w:rsidRDefault="005E5DF2" w:rsidP="00375DDE">
            <w:pPr>
              <w:rPr>
                <w:bCs w:val="0"/>
                <w:sz w:val="20"/>
              </w:rPr>
            </w:pPr>
          </w:p>
        </w:tc>
        <w:tc>
          <w:tcPr>
            <w:tcW w:w="1895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14:paraId="4FD03925" w14:textId="77777777" w:rsidR="005E5DF2" w:rsidRPr="00144951" w:rsidRDefault="005E5DF2" w:rsidP="00375DDE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left w:val="nil"/>
              <w:bottom w:val="nil"/>
              <w:right w:val="nil"/>
            </w:tcBorders>
          </w:tcPr>
          <w:p w14:paraId="022D224D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left w:val="nil"/>
              <w:bottom w:val="nil"/>
              <w:right w:val="nil"/>
            </w:tcBorders>
          </w:tcPr>
          <w:p w14:paraId="18899FFE" w14:textId="77777777" w:rsidR="005E5DF2" w:rsidRPr="00144951" w:rsidRDefault="005E5DF2" w:rsidP="00375DDE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268EDCD4" w14:textId="77777777" w:rsidTr="00A23467">
        <w:trPr>
          <w:trHeight w:val="226"/>
        </w:trPr>
        <w:tc>
          <w:tcPr>
            <w:tcW w:w="1240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7D49BB6" w14:textId="77777777" w:rsidR="005E5DF2" w:rsidRPr="00144951" w:rsidRDefault="005E5DF2" w:rsidP="00375DDE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266386A" w14:textId="77777777" w:rsidR="005E5DF2" w:rsidRPr="00144951" w:rsidRDefault="005E5DF2" w:rsidP="00375DDE">
            <w:pPr>
              <w:rPr>
                <w:bCs w:val="0"/>
              </w:rPr>
            </w:pPr>
          </w:p>
        </w:tc>
      </w:tr>
      <w:tr w:rsidR="00095548" w:rsidRPr="00144951" w14:paraId="47C77B63" w14:textId="77777777" w:rsidTr="00A1654A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1BA6BD6" w14:textId="77777777" w:rsidR="000C52EF" w:rsidRPr="00144951" w:rsidRDefault="000C52EF" w:rsidP="00A23467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052871" w14:textId="4093E9EF" w:rsidR="00320D41" w:rsidRDefault="00762127" w:rsidP="00320D41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Сбор исходных данных для создания </w:t>
            </w:r>
            <w:r w:rsidR="005015FE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элементов</w:t>
            </w:r>
            <w:r w:rsidR="006D02FE" w:rsidRPr="006D02FE">
              <w:rPr>
                <w:rFonts w:ascii="Times New Roman" w:hAnsi="Times New Roman" w:cs="Times New Roman"/>
                <w:color w:val="808080" w:themeColor="background1" w:themeShade="80"/>
                <w:spacing w:val="2"/>
                <w:sz w:val="24"/>
                <w:szCs w:val="24"/>
              </w:rPr>
              <w:t xml:space="preserve"> </w:t>
            </w:r>
            <w:r w:rsidR="006D02FE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в качестве</w:t>
            </w:r>
          </w:p>
          <w:p w14:paraId="77C7D1C5" w14:textId="6662E9AE" w:rsidR="000C52EF" w:rsidRPr="00144951" w:rsidRDefault="005015FE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компонентов </w:t>
            </w:r>
            <w:r w:rsidR="00762127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для информационной модели</w:t>
            </w:r>
          </w:p>
        </w:tc>
      </w:tr>
      <w:tr w:rsidR="00095548" w:rsidRPr="00144951" w14:paraId="3AF03C8C" w14:textId="77777777" w:rsidTr="00A1654A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AD55284" w14:textId="77777777" w:rsidR="00F549FE" w:rsidRPr="00144951" w:rsidRDefault="00F549F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CB6BB7" w14:textId="590DFED5" w:rsidR="00F549FE" w:rsidRPr="00144951" w:rsidRDefault="00F549FE" w:rsidP="00320D41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  <w:r w:rsidR="00320D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элементов </w:t>
            </w:r>
            <w:r w:rsidR="00511D2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 качестве компонентов информационной модели</w:t>
            </w:r>
          </w:p>
        </w:tc>
      </w:tr>
      <w:tr w:rsidR="00095548" w:rsidRPr="00144951" w14:paraId="214B8EF4" w14:textId="77777777" w:rsidTr="00214FEF">
        <w:trPr>
          <w:trHeight w:val="639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D4FA472" w14:textId="77777777" w:rsidR="00214FEF" w:rsidRPr="00144951" w:rsidRDefault="00214FE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3647E3B" w14:textId="353D34D7" w:rsidR="00214FEF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r w:rsidR="00214FE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узлов и конструкций </w:t>
            </w:r>
            <w:r w:rsidR="0087593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="00214FE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 качестве компонентов информационной модели</w:t>
            </w:r>
          </w:p>
        </w:tc>
      </w:tr>
      <w:tr w:rsidR="00095548" w:rsidRPr="00144951" w14:paraId="1ABA400B" w14:textId="77777777" w:rsidTr="00D958FF">
        <w:trPr>
          <w:trHeight w:val="412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AB7E13B" w14:textId="77777777" w:rsidR="00737142" w:rsidRPr="00144951" w:rsidRDefault="00737142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B489649" w14:textId="6F00A0C8" w:rsidR="00737142" w:rsidRPr="00144951" w:rsidRDefault="00737142" w:rsidP="007371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Детализация информационной модели </w:t>
            </w:r>
            <w:r w:rsidR="0087593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A15BF0A" w14:textId="77777777" w:rsidTr="00D958FF">
        <w:trPr>
          <w:trHeight w:val="412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637B172" w14:textId="77777777" w:rsidR="00737142" w:rsidRPr="00144951" w:rsidRDefault="00737142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19F5F3E" w14:textId="77777777" w:rsidR="00737142" w:rsidRPr="00144951" w:rsidRDefault="002A5AD2" w:rsidP="007371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Доработка</w:t>
            </w:r>
            <w:r w:rsidR="00737142" w:rsidRPr="00144951">
              <w:rPr>
                <w:rFonts w:ascii="Times New Roman" w:hAnsi="Times New Roman" w:cs="Times New Roman"/>
                <w:sz w:val="24"/>
              </w:rPr>
              <w:t xml:space="preserve"> комплекта рабочих чертежей на основании детализированной информационной модели</w:t>
            </w:r>
          </w:p>
        </w:tc>
      </w:tr>
      <w:tr w:rsidR="00144951" w:rsidRPr="00144951" w14:paraId="3334287E" w14:textId="77777777" w:rsidTr="008A6C1F">
        <w:trPr>
          <w:trHeight w:val="843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F4EC397" w14:textId="77777777" w:rsidR="008A6C1F" w:rsidRPr="00144951" w:rsidRDefault="008A6C1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BB25357" w14:textId="3227A04B" w:rsidR="008A6C1F" w:rsidRPr="00144951" w:rsidRDefault="008A6C1F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Передача данных информационной модели </w:t>
            </w:r>
            <w:r w:rsidR="0087593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  <w:lang w:eastAsia="en-US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в качестве </w:t>
            </w:r>
            <w:r w:rsidR="00A76A0F"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компонентов</w:t>
            </w: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смежным разработчикам сводной цифровой модели</w:t>
            </w:r>
          </w:p>
        </w:tc>
      </w:tr>
      <w:tr w:rsidR="00095548" w:rsidRPr="00144951" w14:paraId="773BCE79" w14:textId="77777777" w:rsidTr="00A23467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023539" w14:textId="77777777" w:rsidR="00F32041" w:rsidRPr="00144951" w:rsidRDefault="00F32041" w:rsidP="00A23467">
            <w:pPr>
              <w:pStyle w:val="afa"/>
            </w:pPr>
            <w:r w:rsidRPr="00144951" w:rsidDel="002A1D54">
              <w:t>Необходимые умения</w:t>
            </w:r>
          </w:p>
          <w:p w14:paraId="36C0C88A" w14:textId="77777777" w:rsidR="008A6C1F" w:rsidRPr="00144951" w:rsidDel="002A1D54" w:rsidRDefault="008A6C1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DA214A" w14:textId="5A6DEE18" w:rsidR="00F32041" w:rsidRPr="00144951" w:rsidRDefault="006B5D2E" w:rsidP="006B5D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перечень необходимых исходных данных для создания </w:t>
            </w:r>
            <w:r w:rsidR="00385C3A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и ее элементов в качестве компонентов для информационной модели</w:t>
            </w:r>
          </w:p>
        </w:tc>
      </w:tr>
      <w:tr w:rsidR="00095548" w:rsidRPr="00144951" w14:paraId="3840A388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C6CF9CF" w14:textId="77777777" w:rsidR="006B5D2E" w:rsidRPr="00144951" w:rsidDel="002A1D54" w:rsidRDefault="006B5D2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B84BCD" w14:textId="56B246EA" w:rsidR="006B5D2E" w:rsidRPr="00144951" w:rsidRDefault="00014AB5" w:rsidP="00014AB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способы создания </w:t>
            </w:r>
            <w:r w:rsidR="008A6869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 типовых узлов в качестве компонентов для информационной модели в соответствии с требованиями нормативно-технической документации и нормативных правовых актов</w:t>
            </w:r>
          </w:p>
        </w:tc>
      </w:tr>
      <w:tr w:rsidR="00095548" w:rsidRPr="00144951" w14:paraId="78C4664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CE6AC1" w14:textId="77777777" w:rsidR="00014AB5" w:rsidRPr="00144951" w:rsidDel="002A1D54" w:rsidRDefault="00014AB5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E2397D" w14:textId="39A1879B" w:rsidR="00014AB5" w:rsidRPr="00144951" w:rsidRDefault="00214FEF" w:rsidP="00F80536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необходимые требования </w:t>
            </w:r>
            <w:r w:rsidRPr="00F80536">
              <w:rPr>
                <w:rFonts w:ascii="Times New Roman" w:hAnsi="Times New Roman" w:cs="Times New Roman"/>
                <w:sz w:val="24"/>
              </w:rPr>
              <w:t xml:space="preserve">к монтажу,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контролю установки элементов </w:t>
            </w:r>
            <w:r w:rsidR="008A6869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при создании компонентов информационной модели</w:t>
            </w:r>
          </w:p>
        </w:tc>
      </w:tr>
      <w:tr w:rsidR="00095548" w:rsidRPr="00144951" w14:paraId="1041DAB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945A8E" w14:textId="77777777" w:rsidR="00014AB5" w:rsidRPr="00144951" w:rsidDel="002A1D54" w:rsidRDefault="00014AB5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62CC3B" w14:textId="49938DF1" w:rsidR="00014AB5" w:rsidRPr="00144951" w:rsidRDefault="00214FEF" w:rsidP="0090310C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Заполнять необходимые свойства и атрибутивные данные компонентов информационной модели </w:t>
            </w:r>
            <w:r w:rsidR="008A6869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56E30243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6F50F4" w14:textId="77777777" w:rsidR="006B5D2E" w:rsidRPr="00144951" w:rsidDel="002A1D54" w:rsidRDefault="006B5D2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817143" w14:textId="77777777" w:rsidR="006B5D2E" w:rsidRPr="00144951" w:rsidRDefault="00A308D5" w:rsidP="0090310C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Выбирать алгоритм и способы работы при помощи программных средств в процессе информационного моделирования</w:t>
            </w:r>
          </w:p>
        </w:tc>
      </w:tr>
      <w:tr w:rsidR="00095548" w:rsidRPr="00144951" w14:paraId="35E94FBB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DAA5E5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1B2F10" w14:textId="23986E82" w:rsidR="00A308D5" w:rsidRPr="00144951" w:rsidRDefault="00A308D5" w:rsidP="0089368E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передачи данных информационной модели в части </w:t>
            </w:r>
            <w:r w:rsidR="008A6869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смежным </w:t>
            </w:r>
            <w:r w:rsidR="0089368E" w:rsidRPr="00144951">
              <w:rPr>
                <w:rFonts w:ascii="Times New Roman" w:hAnsi="Times New Roman" w:cs="Times New Roman"/>
                <w:sz w:val="24"/>
              </w:rPr>
              <w:t>специалиста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коллектива разработчиков сводной цифровой модели</w:t>
            </w:r>
          </w:p>
        </w:tc>
      </w:tr>
      <w:tr w:rsidR="00095548" w:rsidRPr="00144951" w14:paraId="1F5318F5" w14:textId="77777777" w:rsidTr="00070988">
        <w:trPr>
          <w:trHeight w:val="864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A48762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CEA9B43" w14:textId="1C1C6A9C" w:rsidR="00070988" w:rsidRPr="00144951" w:rsidRDefault="00070988" w:rsidP="0092536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создания компонентов информационной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на основе </w:t>
            </w:r>
            <w:r w:rsidR="00005A3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заданным уровнем детализации</w:t>
            </w:r>
          </w:p>
        </w:tc>
      </w:tr>
      <w:tr w:rsidR="00095548" w:rsidRPr="00144951" w14:paraId="1B607DC9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20272A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8B76FC" w14:textId="135558C8" w:rsidR="00A308D5" w:rsidRPr="00144951" w:rsidRDefault="0083179C" w:rsidP="00A308D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Читать </w:t>
            </w:r>
            <w:r w:rsidR="00070988" w:rsidRPr="00144951">
              <w:rPr>
                <w:rFonts w:ascii="Times New Roman" w:hAnsi="Times New Roman" w:cs="Times New Roman"/>
                <w:sz w:val="24"/>
              </w:rPr>
              <w:t>чертежи графической части проектной документации</w:t>
            </w:r>
          </w:p>
        </w:tc>
      </w:tr>
      <w:tr w:rsidR="00095548" w:rsidRPr="00144951" w14:paraId="7F98030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C6527F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57C11B" w14:textId="77777777" w:rsidR="00A308D5" w:rsidRPr="00144951" w:rsidRDefault="00A308D5" w:rsidP="00A308D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Просматривать и извлекать данные информационных моделей, созданных смежными разработчиками и другими специалистами</w:t>
            </w:r>
          </w:p>
        </w:tc>
      </w:tr>
      <w:tr w:rsidR="00095548" w:rsidRPr="00144951" w14:paraId="1D8969BB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5B8CB55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5D40BE" w14:textId="77777777" w:rsidR="00A308D5" w:rsidRPr="00144951" w:rsidRDefault="00A308D5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способы и алгоритм работы в системах автоматизированного проектирования для создания и оформления чертежей </w:t>
            </w:r>
          </w:p>
        </w:tc>
      </w:tr>
      <w:tr w:rsidR="00144951" w:rsidRPr="00144951" w14:paraId="3A18C299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BA9E0F5" w14:textId="77777777" w:rsidR="00A308D5" w:rsidRPr="00144951" w:rsidDel="002A1D54" w:rsidRDefault="00A308D5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27EF6A" w14:textId="74A5C240" w:rsidR="00A308D5" w:rsidRPr="00144951" w:rsidRDefault="00A308D5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Выбирать технологии информационного моделирования при решении специализированных задач на этапе жизненного цикла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</w:tr>
      <w:tr w:rsidR="00095548" w:rsidRPr="00144951" w14:paraId="18B9E5F5" w14:textId="77777777" w:rsidTr="00070988">
        <w:trPr>
          <w:trHeight w:val="585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EE429E" w14:textId="77777777" w:rsidR="00070988" w:rsidRPr="00144951" w:rsidRDefault="00070988" w:rsidP="00A308D5">
            <w:pPr>
              <w:pStyle w:val="afa"/>
            </w:pPr>
            <w:r w:rsidRPr="00144951" w:rsidDel="002A1D54">
              <w:t>Необходимые знания</w:t>
            </w:r>
          </w:p>
          <w:p w14:paraId="697E9BD6" w14:textId="77777777" w:rsidR="00070988" w:rsidRPr="00144951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92D44EC" w14:textId="77777777" w:rsidR="00070988" w:rsidRPr="00144951" w:rsidRDefault="00070988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Профессиональная строительная терминология и терминология цифрового моделирования на русском и английском языке</w:t>
            </w:r>
          </w:p>
        </w:tc>
      </w:tr>
      <w:tr w:rsidR="00095548" w:rsidRPr="00144951" w14:paraId="28A72E44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B7A1C6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5C6047E" w14:textId="77777777" w:rsidR="00070988" w:rsidRPr="00144951" w:rsidRDefault="00070988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095548" w:rsidRPr="00144951" w14:paraId="1DAD2E05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A6AE09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56F661E" w14:textId="3C1A8491" w:rsidR="00070988" w:rsidRPr="00144951" w:rsidRDefault="00070988" w:rsidP="005B20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созданию </w:t>
            </w:r>
            <w:r w:rsidR="00005A3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="005B20CD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и </w:t>
            </w:r>
            <w:r w:rsidR="005B20CD" w:rsidRPr="00144951">
              <w:rPr>
                <w:rFonts w:ascii="Times New Roman" w:hAnsi="Times New Roman" w:cs="Times New Roman"/>
                <w:sz w:val="24"/>
              </w:rPr>
              <w:t>ее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элементов в качестве компонентов для информационной модели</w:t>
            </w:r>
          </w:p>
        </w:tc>
      </w:tr>
      <w:tr w:rsidR="00095548" w:rsidRPr="00144951" w14:paraId="2BF1BBCD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CB343C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99FA109" w14:textId="2788E125" w:rsidR="00070988" w:rsidRPr="00144951" w:rsidRDefault="000E52E7" w:rsidP="005203C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нормативно-технических документ</w:t>
            </w:r>
            <w:r w:rsidR="005203CA" w:rsidRPr="00144951">
              <w:rPr>
                <w:rFonts w:ascii="Times New Roman" w:hAnsi="Times New Roman" w:cs="Times New Roman"/>
                <w:sz w:val="24"/>
              </w:rPr>
              <w:t>ов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к созданию типовых узлов </w:t>
            </w:r>
            <w:r w:rsidR="00005A3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качестве компонентов информационной модели</w:t>
            </w:r>
          </w:p>
        </w:tc>
      </w:tr>
      <w:tr w:rsidR="00095548" w:rsidRPr="00144951" w14:paraId="7D106BDA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BE5FAB" w14:textId="77777777" w:rsidR="00070988" w:rsidRPr="00144951" w:rsidDel="002A1D54" w:rsidRDefault="00070988" w:rsidP="00A308D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96905CD" w14:textId="27FFE059" w:rsidR="00070988" w:rsidRPr="00144951" w:rsidRDefault="000E52E7" w:rsidP="00A308D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Стандарты и своды правил на разработку информационных моделей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95548" w:rsidRPr="00144951" w14:paraId="2801635B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0676FD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50FBE38" w14:textId="46570128" w:rsidR="005D2587" w:rsidRPr="00144951" w:rsidRDefault="005D2587" w:rsidP="005D25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Функциональные возможности программного обеспечения для информационного моделирования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95548" w:rsidRPr="00144951" w14:paraId="5E379CDE" w14:textId="77777777" w:rsidTr="005203CA">
        <w:trPr>
          <w:trHeight w:val="554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4D5AF2" w14:textId="77777777" w:rsidR="005203CA" w:rsidRPr="00144951" w:rsidDel="002A1D54" w:rsidRDefault="005203CA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AA6DB4B" w14:textId="77777777" w:rsidR="005203CA" w:rsidRPr="00144951" w:rsidRDefault="005203CA" w:rsidP="005D2587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Способы создания и представления компонентов информационной модели в соответствии с уровнем детализации геометрии и информации</w:t>
            </w:r>
          </w:p>
        </w:tc>
      </w:tr>
      <w:tr w:rsidR="00095548" w:rsidRPr="00144951" w14:paraId="7D7C2116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89DB93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1B95199" w14:textId="77777777" w:rsidR="005D2587" w:rsidRPr="00144951" w:rsidRDefault="005D2587" w:rsidP="005D2587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Цели, задачи и принципы информационного моделирования (в рамках своей дисциплины)</w:t>
            </w:r>
          </w:p>
        </w:tc>
      </w:tr>
      <w:tr w:rsidR="00095548" w:rsidRPr="00144951" w14:paraId="44A9CD65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0E4646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4AAB9E2" w14:textId="77777777" w:rsidR="005D2587" w:rsidRPr="00144951" w:rsidRDefault="005D2587" w:rsidP="005D25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Методики создания компонентов информационных моделей</w:t>
            </w:r>
          </w:p>
        </w:tc>
      </w:tr>
      <w:tr w:rsidR="00095548" w:rsidRPr="00144951" w14:paraId="18BE3EF2" w14:textId="77777777" w:rsidTr="00334419">
        <w:trPr>
          <w:trHeight w:val="31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3981AB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6305F20" w14:textId="77777777" w:rsidR="005D2587" w:rsidRPr="00144951" w:rsidRDefault="005D2587" w:rsidP="005D25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Форматы представления данных информационных моделей и их элементов</w:t>
            </w:r>
          </w:p>
        </w:tc>
      </w:tr>
      <w:tr w:rsidR="00144951" w:rsidRPr="00144951" w14:paraId="2D03FAC1" w14:textId="77777777" w:rsidTr="00712550">
        <w:trPr>
          <w:trHeight w:val="273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81881B" w14:textId="77777777" w:rsidR="005D2587" w:rsidRPr="00144951" w:rsidDel="002A1D54" w:rsidRDefault="005D2587" w:rsidP="005D258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54F4481" w14:textId="77777777" w:rsidR="005D2587" w:rsidRPr="00144951" w:rsidRDefault="005302E3" w:rsidP="005D25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2D69DA35" w14:textId="77777777" w:rsidTr="00A23467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B79B8D" w14:textId="77777777" w:rsidR="005D2587" w:rsidRPr="00144951" w:rsidDel="002A1D54" w:rsidRDefault="005D2587" w:rsidP="005D2587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D7371A" w14:textId="77777777" w:rsidR="005D2587" w:rsidRPr="00144951" w:rsidRDefault="005D2587" w:rsidP="005D2587">
            <w:pPr>
              <w:pStyle w:val="afa"/>
            </w:pPr>
            <w:r w:rsidRPr="00144951">
              <w:t xml:space="preserve">- </w:t>
            </w:r>
          </w:p>
        </w:tc>
      </w:tr>
    </w:tbl>
    <w:p w14:paraId="50E4DD2C" w14:textId="77777777" w:rsidR="00407766" w:rsidRPr="00144951" w:rsidRDefault="00407766" w:rsidP="004A4539">
      <w:pPr>
        <w:pStyle w:val="2"/>
        <w:rPr>
          <w:szCs w:val="24"/>
        </w:rPr>
      </w:pPr>
      <w:bookmarkStart w:id="4" w:name="_Toc10060851"/>
      <w:r w:rsidRPr="00144951">
        <w:rPr>
          <w:szCs w:val="24"/>
        </w:rPr>
        <w:t>3.</w:t>
      </w:r>
      <w:r w:rsidR="004A44B8" w:rsidRPr="00144951">
        <w:rPr>
          <w:szCs w:val="24"/>
        </w:rPr>
        <w:t>2</w:t>
      </w:r>
      <w:r w:rsidRPr="00144951">
        <w:rPr>
          <w:szCs w:val="24"/>
        </w:rPr>
        <w:t>. Обобщенная трудовая функция</w:t>
      </w:r>
      <w:bookmarkEnd w:id="4"/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765"/>
        <w:gridCol w:w="14"/>
        <w:gridCol w:w="1200"/>
        <w:gridCol w:w="469"/>
        <w:gridCol w:w="1236"/>
        <w:gridCol w:w="951"/>
        <w:gridCol w:w="143"/>
        <w:gridCol w:w="559"/>
        <w:gridCol w:w="687"/>
        <w:gridCol w:w="1091"/>
        <w:gridCol w:w="1100"/>
      </w:tblGrid>
      <w:tr w:rsidR="00095548" w:rsidRPr="00144951" w14:paraId="295E6E81" w14:textId="77777777" w:rsidTr="00CE259C">
        <w:trPr>
          <w:trHeight w:val="278"/>
        </w:trPr>
        <w:tc>
          <w:tcPr>
            <w:tcW w:w="973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7705CA7B" w14:textId="77777777" w:rsidR="005E5DF2" w:rsidRPr="00144951" w:rsidRDefault="005E5DF2" w:rsidP="005E5DF2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1806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35C74C" w14:textId="1E3C8174" w:rsidR="005E5DF2" w:rsidRPr="00144951" w:rsidRDefault="00CE259C" w:rsidP="005E5DF2">
            <w:r>
              <w:t>Разработка проектной документации</w:t>
            </w:r>
            <w:r w:rsidR="00D13DF7" w:rsidRPr="00144951">
              <w:t xml:space="preserve"> </w:t>
            </w:r>
            <w:r w:rsidR="00005A33">
              <w:t>сооружений водоподготовки и водозаборных сооружений</w:t>
            </w:r>
            <w:r w:rsidR="00D13DF7"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466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E2B76C5" w14:textId="77777777" w:rsidR="005E5DF2" w:rsidRPr="00144951" w:rsidRDefault="005E5DF2" w:rsidP="005E5DF2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34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47813F9" w14:textId="77777777" w:rsidR="005E5DF2" w:rsidRPr="00144951" w:rsidRDefault="004A44B8" w:rsidP="005E5DF2">
            <w:pPr>
              <w:jc w:val="center"/>
              <w:rPr>
                <w:bCs w:val="0"/>
              </w:rPr>
            </w:pPr>
            <w:r w:rsidRPr="00144951">
              <w:t>В</w:t>
            </w:r>
          </w:p>
        </w:tc>
        <w:tc>
          <w:tcPr>
            <w:tcW w:w="87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DA2F7F8" w14:textId="77777777" w:rsidR="005E5DF2" w:rsidRPr="00144951" w:rsidRDefault="005E5DF2" w:rsidP="005E5DF2">
            <w:pPr>
              <w:rPr>
                <w:bCs w:val="0"/>
                <w:vertAlign w:val="superscript"/>
              </w:rPr>
            </w:pPr>
            <w:r w:rsidRPr="00144951">
              <w:t>Уровень квалификации</w:t>
            </w:r>
          </w:p>
        </w:tc>
        <w:tc>
          <w:tcPr>
            <w:tcW w:w="53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0FCDFE" w14:textId="77777777" w:rsidR="005E5DF2" w:rsidRPr="00144951" w:rsidRDefault="005E5DF2" w:rsidP="005E5DF2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095548" w:rsidRPr="00144951" w14:paraId="7D9186E4" w14:textId="77777777" w:rsidTr="001F3B2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17"/>
        </w:trPr>
        <w:tc>
          <w:tcPr>
            <w:tcW w:w="5000" w:type="pct"/>
            <w:gridSpan w:val="12"/>
            <w:tcBorders>
              <w:top w:val="nil"/>
              <w:bottom w:val="nil"/>
            </w:tcBorders>
            <w:vAlign w:val="center"/>
          </w:tcPr>
          <w:p w14:paraId="26C20DA0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</w:tr>
      <w:tr w:rsidR="00095548" w:rsidRPr="00144951" w14:paraId="245182CE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83"/>
        </w:trPr>
        <w:tc>
          <w:tcPr>
            <w:tcW w:w="1355" w:type="pct"/>
            <w:gridSpan w:val="3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52F0DBE0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обобщенной трудовой функции</w:t>
            </w:r>
          </w:p>
        </w:tc>
        <w:tc>
          <w:tcPr>
            <w:tcW w:w="58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D3014BC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23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89873DF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142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A20A5A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61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73FE75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  <w:tc>
          <w:tcPr>
            <w:tcW w:w="107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F58739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</w:tr>
      <w:tr w:rsidR="00095548" w:rsidRPr="00144951" w14:paraId="567C3491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355" w:type="pct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6613DE4B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  <w:tc>
          <w:tcPr>
            <w:tcW w:w="196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2343CBB3" w14:textId="77777777" w:rsidR="005E5DF2" w:rsidRPr="00144951" w:rsidRDefault="005E5DF2" w:rsidP="005E5DF2">
            <w:pPr>
              <w:rPr>
                <w:bCs w:val="0"/>
                <w:sz w:val="20"/>
              </w:rPr>
            </w:pPr>
          </w:p>
        </w:tc>
        <w:tc>
          <w:tcPr>
            <w:tcW w:w="611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7AEA4D71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074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9A9E9D5" w14:textId="77777777" w:rsidR="005E5DF2" w:rsidRPr="00144951" w:rsidRDefault="005E5DF2" w:rsidP="005E5DF2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02C72122" w14:textId="77777777" w:rsidTr="002C4752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15"/>
        </w:trPr>
        <w:tc>
          <w:tcPr>
            <w:tcW w:w="5000" w:type="pct"/>
            <w:gridSpan w:val="12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75F9949C" w14:textId="77777777" w:rsidR="005E5DF2" w:rsidRPr="00144951" w:rsidRDefault="005E5DF2" w:rsidP="005E5DF2">
            <w:pPr>
              <w:rPr>
                <w:bCs w:val="0"/>
              </w:rPr>
            </w:pPr>
          </w:p>
        </w:tc>
      </w:tr>
      <w:tr w:rsidR="00095548" w:rsidRPr="00144951" w14:paraId="4C14419F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525"/>
        </w:trPr>
        <w:tc>
          <w:tcPr>
            <w:tcW w:w="13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4EBD97" w14:textId="77777777" w:rsidR="005E5DF2" w:rsidRPr="00144951" w:rsidRDefault="005E5DF2" w:rsidP="00D41BFC">
            <w:pPr>
              <w:pStyle w:val="afa"/>
            </w:pPr>
            <w:r w:rsidRPr="00144951">
              <w:t>Возможные наименования должностей</w:t>
            </w:r>
          </w:p>
        </w:tc>
        <w:tc>
          <w:tcPr>
            <w:tcW w:w="364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CC1216" w14:textId="77777777" w:rsidR="0035485E" w:rsidRPr="00144951" w:rsidRDefault="0035485E" w:rsidP="0035485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 I категории</w:t>
            </w:r>
          </w:p>
          <w:p w14:paraId="26DECABB" w14:textId="77777777" w:rsidR="005E5DF2" w:rsidRPr="00144951" w:rsidRDefault="0035485E" w:rsidP="0035485E">
            <w:pPr>
              <w:pStyle w:val="afa"/>
            </w:pPr>
            <w:r w:rsidRPr="00144951">
              <w:t>Инженер-проектировщик II категории</w:t>
            </w:r>
          </w:p>
        </w:tc>
      </w:tr>
      <w:tr w:rsidR="00095548" w:rsidRPr="00144951" w14:paraId="1A788B8E" w14:textId="77777777" w:rsidTr="002C4752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88"/>
        </w:trPr>
        <w:tc>
          <w:tcPr>
            <w:tcW w:w="5000" w:type="pct"/>
            <w:gridSpan w:val="12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14:paraId="40265ADC" w14:textId="77777777" w:rsidR="005E5DF2" w:rsidRPr="00144951" w:rsidRDefault="005E5DF2" w:rsidP="00D41BFC">
            <w:pPr>
              <w:pStyle w:val="afa"/>
            </w:pPr>
          </w:p>
        </w:tc>
      </w:tr>
      <w:tr w:rsidR="00144951" w:rsidRPr="00144951" w14:paraId="5AC669CE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8E9410" w14:textId="77777777" w:rsidR="0035485E" w:rsidRPr="00144951" w:rsidRDefault="0035485E" w:rsidP="00D41BFC">
            <w:pPr>
              <w:pStyle w:val="afa"/>
            </w:pPr>
            <w:r w:rsidRPr="00144951">
              <w:t>Требования к образованию и обучению</w:t>
            </w:r>
          </w:p>
        </w:tc>
        <w:tc>
          <w:tcPr>
            <w:tcW w:w="364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D2FC9D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</w:t>
            </w:r>
            <w:r w:rsidR="00D55AE6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</w:t>
            </w:r>
          </w:p>
          <w:p w14:paraId="1631BB80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0CF2D447" w14:textId="77777777" w:rsidR="0035485E" w:rsidRPr="00144951" w:rsidRDefault="0035485E" w:rsidP="00B924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(непрофильное) </w:t>
            </w:r>
            <w:r w:rsidR="00B9242D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 и дополнительное профессиональное образование </w:t>
            </w:r>
            <w:r w:rsidR="00B9242D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профессиональной переподготовки по профилю деятельности</w:t>
            </w:r>
          </w:p>
        </w:tc>
      </w:tr>
      <w:tr w:rsidR="00144951" w:rsidRPr="00144951" w14:paraId="090EB34A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D5DEA7" w14:textId="77777777" w:rsidR="0035485E" w:rsidRPr="00144951" w:rsidRDefault="0035485E" w:rsidP="00D41BFC">
            <w:pPr>
              <w:pStyle w:val="afa"/>
            </w:pPr>
            <w:r w:rsidRPr="00144951">
              <w:t>Требования к опыту практической работы</w:t>
            </w:r>
          </w:p>
        </w:tc>
        <w:tc>
          <w:tcPr>
            <w:tcW w:w="364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CB65D7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Не менее трех лет в области архитектурно-строительного проектирования</w:t>
            </w:r>
          </w:p>
        </w:tc>
      </w:tr>
      <w:tr w:rsidR="00144951" w:rsidRPr="00144951" w14:paraId="13C1003A" w14:textId="77777777" w:rsidTr="00CD3D6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0"/>
        </w:trPr>
        <w:tc>
          <w:tcPr>
            <w:tcW w:w="135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00CA9E" w14:textId="77777777" w:rsidR="0035485E" w:rsidRPr="00144951" w:rsidRDefault="0035485E" w:rsidP="00D41BFC">
            <w:pPr>
              <w:pStyle w:val="afa"/>
            </w:pPr>
            <w:r w:rsidRPr="00144951">
              <w:t>Особые условия допуска к работе</w:t>
            </w:r>
          </w:p>
        </w:tc>
        <w:tc>
          <w:tcPr>
            <w:tcW w:w="3645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D69D3BB" w14:textId="77777777" w:rsidR="0035485E" w:rsidRPr="00144951" w:rsidRDefault="0035485E" w:rsidP="009031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Прохождение инструктажа по охране труда</w:t>
            </w:r>
          </w:p>
          <w:p w14:paraId="5FEC9FF2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Прохождение противопожарного инструктажа и проверки знаний мер пожарной безопасности</w:t>
            </w:r>
          </w:p>
        </w:tc>
      </w:tr>
      <w:tr w:rsidR="00144951" w:rsidRPr="00144951" w14:paraId="1CCEFC9C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02"/>
        </w:trPr>
        <w:tc>
          <w:tcPr>
            <w:tcW w:w="1348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326777" w14:textId="77777777" w:rsidR="0035485E" w:rsidRPr="00144951" w:rsidRDefault="0035485E" w:rsidP="00D41BFC">
            <w:pPr>
              <w:pStyle w:val="afa"/>
            </w:pPr>
            <w:r w:rsidRPr="00144951">
              <w:t>Другие характеристики</w:t>
            </w:r>
          </w:p>
        </w:tc>
        <w:tc>
          <w:tcPr>
            <w:tcW w:w="3652" w:type="pct"/>
            <w:gridSpan w:val="1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B83B7D" w14:textId="77777777" w:rsidR="0035485E" w:rsidRPr="00144951" w:rsidRDefault="0035485E" w:rsidP="006D2B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Рекомендуется дополнительное профессиональное образование </w:t>
            </w:r>
            <w:r w:rsidR="006D2BE0" w:rsidRPr="0014495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повышения квалификации не реже одного раза в пять лет</w:t>
            </w:r>
          </w:p>
        </w:tc>
      </w:tr>
    </w:tbl>
    <w:p w14:paraId="4BBDAA1D" w14:textId="77777777" w:rsidR="00FA674E" w:rsidRPr="00144951" w:rsidRDefault="00FA674E" w:rsidP="00FA674E">
      <w:pPr>
        <w:pStyle w:val="afa"/>
      </w:pPr>
    </w:p>
    <w:p w14:paraId="4633F247" w14:textId="77777777" w:rsidR="00FA674E" w:rsidRPr="00144951" w:rsidRDefault="00FA674E" w:rsidP="00FA674E">
      <w:pPr>
        <w:pStyle w:val="afa"/>
      </w:pPr>
      <w:r w:rsidRPr="00144951">
        <w:t>Дополнительные характеристики</w:t>
      </w:r>
    </w:p>
    <w:tbl>
      <w:tblPr>
        <w:tblW w:w="5000" w:type="pct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744"/>
        <w:gridCol w:w="1650"/>
        <w:gridCol w:w="5801"/>
      </w:tblGrid>
      <w:tr w:rsidR="00095548" w:rsidRPr="00144951" w14:paraId="5A79E2BD" w14:textId="77777777" w:rsidTr="00CD3D6B">
        <w:trPr>
          <w:trHeight w:val="283"/>
        </w:trPr>
        <w:tc>
          <w:tcPr>
            <w:tcW w:w="134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E25C2B" w14:textId="77777777" w:rsidR="00407766" w:rsidRPr="00144951" w:rsidRDefault="009E3E65" w:rsidP="00E9070E">
            <w:pPr>
              <w:jc w:val="center"/>
              <w:rPr>
                <w:bCs w:val="0"/>
              </w:rPr>
            </w:pPr>
            <w:r w:rsidRPr="00144951">
              <w:t>Наименование</w:t>
            </w:r>
            <w:r w:rsidR="00407766" w:rsidRPr="00144951">
              <w:t xml:space="preserve"> документа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F6B74F" w14:textId="77777777" w:rsidR="00407766" w:rsidRPr="00144951" w:rsidRDefault="00932AC7" w:rsidP="00E9070E">
            <w:pPr>
              <w:jc w:val="center"/>
              <w:rPr>
                <w:bCs w:val="0"/>
              </w:rPr>
            </w:pPr>
            <w:r w:rsidRPr="00144951">
              <w:t>Код</w:t>
            </w:r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E33BCC" w14:textId="77777777" w:rsidR="00407766" w:rsidRPr="00144951" w:rsidRDefault="009E3E65" w:rsidP="00E9070E">
            <w:pPr>
              <w:jc w:val="center"/>
              <w:rPr>
                <w:bCs w:val="0"/>
              </w:rPr>
            </w:pPr>
            <w:r w:rsidRPr="00144951">
              <w:t>Наименование</w:t>
            </w:r>
            <w:r w:rsidR="00407766" w:rsidRPr="00144951">
              <w:t xml:space="preserve"> базовой группы, должности (профессии) или специальности</w:t>
            </w:r>
          </w:p>
        </w:tc>
      </w:tr>
      <w:tr w:rsidR="00144951" w:rsidRPr="00144951" w14:paraId="561F5276" w14:textId="77777777" w:rsidTr="00CD3D6B">
        <w:trPr>
          <w:trHeight w:val="198"/>
        </w:trPr>
        <w:tc>
          <w:tcPr>
            <w:tcW w:w="134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FC6081" w14:textId="77777777" w:rsidR="0035485E" w:rsidRPr="00144951" w:rsidRDefault="0035485E" w:rsidP="00E9070E">
            <w:pPr>
              <w:rPr>
                <w:bCs w:val="0"/>
                <w:vertAlign w:val="superscript"/>
              </w:rPr>
            </w:pPr>
            <w:r w:rsidRPr="00144951">
              <w:t>ОКЗ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0EE14C" w14:textId="77777777" w:rsidR="0035485E" w:rsidRPr="00144951" w:rsidRDefault="00287DED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tooltip="&quot;ОК 010-2014 (МСКЗ-08). Общероссийский классификатор занятий&quot; (принят и введен в действие Приказом Росстандарта от 12.12.2014 N 2020-ст){КонсультантПлюс}" w:history="1">
              <w:r w:rsidR="0035485E" w:rsidRPr="00144951">
                <w:rPr>
                  <w:rFonts w:ascii="Times New Roman" w:hAnsi="Times New Roman" w:cs="Times New Roman"/>
                  <w:sz w:val="24"/>
                  <w:szCs w:val="24"/>
                </w:rPr>
                <w:t>2142</w:t>
              </w:r>
            </w:hyperlink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E5EF6E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Инженеры по гражданскому строительству</w:t>
            </w:r>
          </w:p>
        </w:tc>
      </w:tr>
      <w:tr w:rsidR="00144951" w:rsidRPr="00144951" w14:paraId="19EF2A6E" w14:textId="77777777" w:rsidTr="00CD3D6B">
        <w:trPr>
          <w:trHeight w:val="283"/>
        </w:trPr>
        <w:tc>
          <w:tcPr>
            <w:tcW w:w="134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AB4A51" w14:textId="77777777" w:rsidR="0035485E" w:rsidRPr="00144951" w:rsidRDefault="0035485E" w:rsidP="00E9070E">
            <w:pPr>
              <w:rPr>
                <w:bCs w:val="0"/>
              </w:rPr>
            </w:pPr>
            <w:r w:rsidRPr="00144951">
              <w:t xml:space="preserve">ЕКС 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4EC9E8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A4CA3C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095548" w:rsidRPr="00144951" w14:paraId="192829DE" w14:textId="77777777" w:rsidTr="0090310C">
        <w:trPr>
          <w:trHeight w:val="283"/>
        </w:trPr>
        <w:tc>
          <w:tcPr>
            <w:tcW w:w="1346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73B6E25" w14:textId="77777777" w:rsidR="0035485E" w:rsidRPr="00144951" w:rsidRDefault="0035485E" w:rsidP="00D916FB">
            <w:r w:rsidRPr="00144951">
              <w:t>ОКПДТР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DFD2D0E" w14:textId="77777777" w:rsidR="0035485E" w:rsidRPr="00144951" w:rsidRDefault="00287DED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35485E" w:rsidRPr="00144951">
                <w:rPr>
                  <w:rFonts w:ascii="Times New Roman" w:hAnsi="Times New Roman" w:cs="Times New Roman"/>
                  <w:sz w:val="24"/>
                  <w:szCs w:val="24"/>
                </w:rPr>
                <w:t>22446</w:t>
              </w:r>
            </w:hyperlink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B61A9F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144951" w:rsidRPr="00144951" w14:paraId="0B2052FB" w14:textId="77777777" w:rsidTr="0090310C">
        <w:trPr>
          <w:trHeight w:val="283"/>
        </w:trPr>
        <w:tc>
          <w:tcPr>
            <w:tcW w:w="1346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DAF6E7" w14:textId="77777777" w:rsidR="0035485E" w:rsidRPr="00144951" w:rsidRDefault="0035485E" w:rsidP="00D916FB"/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3EB9CF" w14:textId="77777777" w:rsidR="0035485E" w:rsidRPr="00144951" w:rsidRDefault="00287DED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35485E" w:rsidRPr="00144951">
                <w:rPr>
                  <w:rFonts w:ascii="Times New Roman" w:hAnsi="Times New Roman" w:cs="Times New Roman"/>
                  <w:sz w:val="24"/>
                  <w:szCs w:val="24"/>
                </w:rPr>
                <w:t>22827</w:t>
              </w:r>
            </w:hyperlink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6B1563" w14:textId="77777777" w:rsidR="0035485E" w:rsidRPr="00144951" w:rsidRDefault="0035485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144951" w:rsidRPr="00144951" w14:paraId="47374E52" w14:textId="77777777" w:rsidTr="0057283E">
        <w:trPr>
          <w:trHeight w:val="276"/>
        </w:trPr>
        <w:tc>
          <w:tcPr>
            <w:tcW w:w="134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1C1CC1" w14:textId="77777777" w:rsidR="00FE7700" w:rsidRPr="00144951" w:rsidRDefault="00B6463A" w:rsidP="00FE7700">
            <w:r w:rsidRPr="00144951">
              <w:t>ОКСО</w:t>
            </w:r>
          </w:p>
        </w:tc>
        <w:tc>
          <w:tcPr>
            <w:tcW w:w="809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881372" w14:textId="77777777" w:rsidR="00FE7700" w:rsidRPr="00144951" w:rsidRDefault="00FE7700" w:rsidP="00FE77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2.08.03.01</w:t>
            </w:r>
          </w:p>
        </w:tc>
        <w:tc>
          <w:tcPr>
            <w:tcW w:w="2845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E5ED5A7" w14:textId="77777777" w:rsidR="00FE7700" w:rsidRPr="00144951" w:rsidRDefault="00FE7700" w:rsidP="00FE77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</w:tbl>
    <w:p w14:paraId="2FC473EF" w14:textId="77777777" w:rsidR="00407766" w:rsidRPr="00144951" w:rsidRDefault="00407766" w:rsidP="004A4539">
      <w:pPr>
        <w:pStyle w:val="3"/>
      </w:pPr>
      <w:r w:rsidRPr="00144951">
        <w:lastRenderedPageBreak/>
        <w:t>3.</w:t>
      </w:r>
      <w:r w:rsidR="00D916FB" w:rsidRPr="00144951">
        <w:t>2</w:t>
      </w:r>
      <w:r w:rsidRPr="00144951">
        <w:t>.1.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095548" w:rsidRPr="00144951" w14:paraId="376F8088" w14:textId="77777777" w:rsidTr="00472D09">
        <w:trPr>
          <w:trHeight w:val="278"/>
        </w:trPr>
        <w:tc>
          <w:tcPr>
            <w:tcW w:w="87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1EA070FE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1B7999" w14:textId="7729B6C8" w:rsidR="00407766" w:rsidRPr="00144951" w:rsidRDefault="00D13DF7" w:rsidP="00222F2C">
            <w:pPr>
              <w:rPr>
                <w:bCs w:val="0"/>
              </w:rPr>
            </w:pPr>
            <w:r w:rsidRPr="00144951">
              <w:t xml:space="preserve">Выполнение расчетов для проектирования </w:t>
            </w:r>
            <w:r w:rsidR="006E00B8">
              <w:t>сооружений водоподготовки и водозаборных сооружений</w:t>
            </w:r>
            <w:r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5149456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8B7218" w14:textId="77777777" w:rsidR="00407766" w:rsidRPr="00144951" w:rsidRDefault="00D916FB" w:rsidP="009E3E65">
            <w:pPr>
              <w:rPr>
                <w:bCs w:val="0"/>
              </w:rPr>
            </w:pPr>
            <w:r w:rsidRPr="00144951">
              <w:t>В</w:t>
            </w:r>
            <w:r w:rsidR="00407766" w:rsidRPr="00144951">
              <w:t>/01.6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6DA4EE2A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51AD3A" w14:textId="77777777" w:rsidR="00407766" w:rsidRPr="00144951" w:rsidRDefault="00407766" w:rsidP="00E9070E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095548" w:rsidRPr="00144951" w14:paraId="3DF8E5EB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4BA2C1FD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17EF78DA" w14:textId="77777777" w:rsidTr="006C6C7D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0994E80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64654E14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1D713D58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4B17E9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E10F4E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14C5A7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095548" w:rsidRPr="00144951" w14:paraId="3CE51F30" w14:textId="77777777" w:rsidTr="00FA674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4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58FC0D3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5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58942F3A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7E4B703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2C4DB9FE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0B28CF5F" w14:textId="77777777" w:rsidTr="00A23467">
        <w:trPr>
          <w:trHeight w:val="226"/>
        </w:trPr>
        <w:tc>
          <w:tcPr>
            <w:tcW w:w="124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3CEA4D14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039BCD8A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08A0623C" w14:textId="77777777" w:rsidTr="00A23467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A837BE" w14:textId="77777777" w:rsidR="001370B7" w:rsidRPr="00144951" w:rsidRDefault="001370B7" w:rsidP="00A23467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B6F51C2" w14:textId="40FC1856" w:rsidR="001370B7" w:rsidRPr="00144951" w:rsidRDefault="00B164A7" w:rsidP="00B164A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Анализ </w:t>
            </w:r>
            <w:r w:rsidR="00D5028F" w:rsidRPr="00144951">
              <w:rPr>
                <w:rFonts w:ascii="Times New Roman" w:hAnsi="Times New Roman" w:cs="Times New Roman"/>
                <w:sz w:val="24"/>
              </w:rPr>
              <w:t>климатических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 геологических</w:t>
            </w:r>
            <w:r w:rsidR="00D5028F" w:rsidRPr="00144951">
              <w:rPr>
                <w:rFonts w:ascii="Times New Roman" w:hAnsi="Times New Roman" w:cs="Times New Roman"/>
                <w:sz w:val="24"/>
              </w:rPr>
              <w:t xml:space="preserve"> особенностей</w:t>
            </w:r>
            <w:r w:rsidR="00D5028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района возведения проектируемого </w:t>
            </w:r>
            <w:r w:rsidR="000D4E94" w:rsidRPr="000D4E94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</w:p>
        </w:tc>
      </w:tr>
      <w:tr w:rsidR="00095548" w:rsidRPr="00144951" w14:paraId="39528A5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E55AB6" w14:textId="77777777" w:rsidR="00D5028F" w:rsidRPr="00144951" w:rsidRDefault="00D5028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D5B375" w14:textId="0D8EDEBD" w:rsidR="00D5028F" w:rsidRPr="00144951" w:rsidRDefault="00B164A7" w:rsidP="00793BC5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Сбор нагрузок и воздействий для выполнения расчетов </w:t>
            </w:r>
            <w:r w:rsidR="00005A33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сооружений водоподготовки и водозаборных </w:t>
            </w:r>
          </w:p>
        </w:tc>
      </w:tr>
      <w:tr w:rsidR="00095548" w:rsidRPr="00144951" w14:paraId="640E4D6D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90EDD0" w14:textId="77777777" w:rsidR="00D5028F" w:rsidRPr="00144951" w:rsidRDefault="00D5028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001ABC" w14:textId="211F9403" w:rsidR="00D5028F" w:rsidRPr="00144951" w:rsidRDefault="00FA6097" w:rsidP="0084076E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</w:t>
            </w:r>
            <w:r w:rsidR="00793BC5">
              <w:rPr>
                <w:rFonts w:ascii="Times New Roman" w:hAnsi="Times New Roman" w:cs="Times New Roman"/>
                <w:sz w:val="24"/>
                <w:szCs w:val="24"/>
              </w:rPr>
              <w:t>сооружений</w:t>
            </w:r>
            <w:r w:rsidR="00793BC5">
              <w:t xml:space="preserve"> </w:t>
            </w:r>
            <w:r w:rsidR="00793BC5" w:rsidRPr="00793BC5">
              <w:rPr>
                <w:rFonts w:ascii="Times New Roman" w:hAnsi="Times New Roman" w:cs="Times New Roman"/>
                <w:sz w:val="24"/>
                <w:szCs w:val="24"/>
              </w:rPr>
              <w:t>инженерных расчетов, необходимых для проектирования сооружений водоподготовки и водозаборных сооружений</w:t>
            </w:r>
          </w:p>
        </w:tc>
      </w:tr>
      <w:tr w:rsidR="00095548" w:rsidRPr="00144951" w14:paraId="693F58B4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BD321B" w14:textId="77777777" w:rsidR="00FA6097" w:rsidRPr="00144951" w:rsidRDefault="00FA6097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C37F1AD" w14:textId="34ACABF3" w:rsidR="00FA6097" w:rsidRPr="00144951" w:rsidRDefault="0027056B" w:rsidP="0084076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конструктивной схемы </w:t>
            </w:r>
            <w:r w:rsidR="00005A33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74D45B9F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3AEFF2" w14:textId="77777777" w:rsidR="00036FFE" w:rsidRPr="00144951" w:rsidRDefault="00036FF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13E8BC" w14:textId="271322C1" w:rsidR="00036FFE" w:rsidRPr="00144951" w:rsidRDefault="007A4569" w:rsidP="00B65C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Создание </w:t>
            </w:r>
            <w:r w:rsidR="00A86414" w:rsidRPr="000D4E94">
              <w:rPr>
                <w:rFonts w:ascii="Times New Roman" w:hAnsi="Times New Roman" w:cs="Times New Roman"/>
                <w:sz w:val="24"/>
              </w:rPr>
              <w:t>баланса водопотребления</w:t>
            </w:r>
            <w:r w:rsidRPr="000D4E9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  <w:r w:rsidR="003B68C2" w:rsidRPr="00144951"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выполнение расчетов в расчетных программных средствах </w:t>
            </w:r>
          </w:p>
        </w:tc>
      </w:tr>
      <w:tr w:rsidR="00095548" w:rsidRPr="00144951" w14:paraId="4628C88B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CBCF30" w14:textId="77777777" w:rsidR="00036FFE" w:rsidRPr="00144951" w:rsidRDefault="00036FFE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D8119E" w14:textId="0716AC18" w:rsidR="00036FFE" w:rsidRPr="00144951" w:rsidRDefault="003B68C2" w:rsidP="003B68C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Расчет и</w:t>
            </w:r>
            <w:r w:rsidR="00D73417" w:rsidRPr="00144951">
              <w:rPr>
                <w:rFonts w:ascii="Times New Roman" w:hAnsi="Times New Roman" w:cs="Times New Roman"/>
                <w:sz w:val="24"/>
              </w:rPr>
              <w:t xml:space="preserve"> подбор </w:t>
            </w:r>
            <w:r w:rsidRPr="00144951">
              <w:rPr>
                <w:rFonts w:ascii="Times New Roman" w:hAnsi="Times New Roman" w:cs="Times New Roman"/>
                <w:sz w:val="24"/>
              </w:rPr>
              <w:t>пропускной способности</w:t>
            </w:r>
            <w:r w:rsidR="00D73417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9D84FBD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A256C9" w14:textId="77777777" w:rsidR="00D73417" w:rsidRPr="00144951" w:rsidRDefault="00D73417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E83223" w14:textId="1C9D6941" w:rsidR="00D73417" w:rsidRPr="00144951" w:rsidRDefault="00400CD8" w:rsidP="00400C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Конструирование основных узловых соединений</w:t>
            </w:r>
            <w:r w:rsidR="003759C9">
              <w:rPr>
                <w:rFonts w:ascii="Times New Roman" w:hAnsi="Times New Roman" w:cs="Times New Roman"/>
                <w:sz w:val="24"/>
              </w:rPr>
              <w:t xml:space="preserve"> водоводов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95548" w:rsidRPr="00144951" w14:paraId="22E69C1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77FC80" w14:textId="77777777" w:rsidR="00D5028F" w:rsidRPr="00144951" w:rsidRDefault="00D5028F" w:rsidP="00A23467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1E711F" w14:textId="48D6AD0E" w:rsidR="00D5028F" w:rsidRPr="00144951" w:rsidRDefault="00464D25" w:rsidP="00464D25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Передача исходных данных в сводную цифровую модель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</w:tr>
      <w:tr w:rsidR="00144951" w:rsidRPr="00144951" w14:paraId="120F034D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FDD793" w14:textId="77777777" w:rsidR="00464D25" w:rsidRPr="00144951" w:rsidRDefault="00464D25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43DA00" w14:textId="6C688893" w:rsidR="00464D25" w:rsidRPr="00144951" w:rsidRDefault="00464D25" w:rsidP="00464D25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Оформление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инженерно-технических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расчетов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079403B8" w14:textId="77777777" w:rsidTr="00A23467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FE5785" w14:textId="77777777" w:rsidR="002D45EA" w:rsidRPr="00144951" w:rsidRDefault="002D45EA" w:rsidP="00464D25">
            <w:pPr>
              <w:pStyle w:val="afa"/>
            </w:pPr>
          </w:p>
          <w:p w14:paraId="0C706C26" w14:textId="77777777" w:rsidR="00464D25" w:rsidRPr="00144951" w:rsidRDefault="00464D25" w:rsidP="00464D25">
            <w:pPr>
              <w:pStyle w:val="afa"/>
            </w:pPr>
            <w:r w:rsidRPr="00144951" w:rsidDel="002A1D54">
              <w:t>Необходимые умения</w:t>
            </w:r>
          </w:p>
          <w:p w14:paraId="4FF1B7AF" w14:textId="77777777" w:rsidR="00464D25" w:rsidRPr="00144951" w:rsidDel="002A1D54" w:rsidRDefault="00464D25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20922A" w14:textId="17606699" w:rsidR="00464D25" w:rsidRPr="00144951" w:rsidRDefault="00CF6313" w:rsidP="00C135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</w:t>
            </w:r>
            <w:r w:rsidR="00C1359C">
              <w:rPr>
                <w:rFonts w:ascii="Times New Roman" w:hAnsi="Times New Roman" w:cs="Times New Roman"/>
                <w:sz w:val="24"/>
              </w:rPr>
              <w:t xml:space="preserve">необходимые </w:t>
            </w:r>
            <w:r w:rsidRPr="00144951">
              <w:rPr>
                <w:rFonts w:ascii="Times New Roman" w:hAnsi="Times New Roman" w:cs="Times New Roman"/>
                <w:sz w:val="24"/>
              </w:rPr>
              <w:t>методик</w:t>
            </w:r>
            <w:r w:rsidR="00C1359C">
              <w:rPr>
                <w:rFonts w:ascii="Times New Roman" w:hAnsi="Times New Roman" w:cs="Times New Roman"/>
                <w:sz w:val="24"/>
              </w:rPr>
              <w:t>и</w:t>
            </w:r>
            <w:r w:rsidRPr="003759C9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</w:t>
            </w:r>
            <w:r w:rsidR="00C1359C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инженерно-технических </w:t>
            </w:r>
            <w:r w:rsidR="00C1359C" w:rsidRPr="00C1359C">
              <w:rPr>
                <w:rFonts w:ascii="Times New Roman" w:hAnsi="Times New Roman" w:cs="Times New Roman"/>
                <w:sz w:val="24"/>
              </w:rPr>
              <w:t>расчетов</w:t>
            </w:r>
            <w:r w:rsidRPr="003759C9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положениями нормативно-технической документации и нормативных правовых актов и видом расчета</w:t>
            </w:r>
          </w:p>
        </w:tc>
      </w:tr>
      <w:tr w:rsidR="00095548" w:rsidRPr="00144951" w14:paraId="48DF49B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5F4EA2" w14:textId="77777777" w:rsidR="002D45EA" w:rsidRPr="00144951" w:rsidDel="002A1D54" w:rsidRDefault="002D45EA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587DCF" w14:textId="2346A85D" w:rsidR="002D45EA" w:rsidRPr="00144951" w:rsidRDefault="0090105E" w:rsidP="00A864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</w:t>
            </w:r>
            <w:r w:rsidR="00183500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конструктивные особенности, </w:t>
            </w:r>
            <w:r w:rsidR="00A86414">
              <w:rPr>
                <w:rFonts w:ascii="Times New Roman" w:hAnsi="Times New Roman" w:cs="Times New Roman"/>
                <w:sz w:val="24"/>
                <w:szCs w:val="24"/>
              </w:rPr>
              <w:t>гидро</w:t>
            </w:r>
            <w:r w:rsidR="00183500" w:rsidRPr="00144951">
              <w:rPr>
                <w:rFonts w:ascii="Times New Roman" w:hAnsi="Times New Roman" w:cs="Times New Roman"/>
                <w:sz w:val="24"/>
                <w:szCs w:val="24"/>
              </w:rPr>
              <w:t>геологические условия, нормативные значения характеристик физико-механических свойств грунтов</w:t>
            </w:r>
          </w:p>
        </w:tc>
      </w:tr>
      <w:tr w:rsidR="00095548" w:rsidRPr="00144951" w14:paraId="539E5841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1AB676" w14:textId="77777777" w:rsidR="002D45EA" w:rsidRPr="00144951" w:rsidDel="002A1D54" w:rsidRDefault="002D45EA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D69852" w14:textId="47E93C18" w:rsidR="002D45EA" w:rsidRPr="00144951" w:rsidRDefault="0039006F" w:rsidP="002C7AB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Применять требования нормативно-технической документации и нормативных правовых актов к </w:t>
            </w:r>
            <w:r w:rsidR="002C7ABC" w:rsidRPr="00144951">
              <w:rPr>
                <w:rFonts w:ascii="Times New Roman" w:hAnsi="Times New Roman" w:cs="Times New Roman"/>
                <w:sz w:val="24"/>
              </w:rPr>
              <w:t>конструированию основных узловых соединений</w:t>
            </w:r>
            <w:r w:rsidR="003759C9">
              <w:rPr>
                <w:rFonts w:ascii="Times New Roman" w:hAnsi="Times New Roman" w:cs="Times New Roman"/>
                <w:sz w:val="24"/>
              </w:rPr>
              <w:t xml:space="preserve"> водоводов</w:t>
            </w:r>
            <w:r w:rsidR="002C7ABC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2D23B49F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ACA6FA" w14:textId="77777777" w:rsidR="002D45EA" w:rsidRPr="00144951" w:rsidDel="002A1D54" w:rsidRDefault="002D45EA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8EBE35" w14:textId="006E6EA3" w:rsidR="002D45EA" w:rsidRPr="00144951" w:rsidRDefault="002C7ABC" w:rsidP="00A864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наиболее эффективной схемы</w:t>
            </w:r>
            <w:r w:rsidR="00A86414">
              <w:rPr>
                <w:rFonts w:ascii="Times New Roman" w:hAnsi="Times New Roman" w:cs="Times New Roman"/>
                <w:sz w:val="24"/>
              </w:rPr>
              <w:t xml:space="preserve"> расположения</w:t>
            </w:r>
            <w:r w:rsidR="003568A8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</w:rPr>
              <w:t>элементов сооружений водоподготовки и водозаборных сооружений</w:t>
            </w:r>
          </w:p>
        </w:tc>
      </w:tr>
      <w:tr w:rsidR="00095548" w:rsidRPr="00144951" w14:paraId="44BC040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D50889" w14:textId="77777777" w:rsidR="002D45EA" w:rsidRPr="00144951" w:rsidDel="002A1D54" w:rsidRDefault="002D45EA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B54245" w14:textId="111269E2" w:rsidR="002D45EA" w:rsidRPr="00144951" w:rsidRDefault="00186C73" w:rsidP="008759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 работы в программных средствах для выполнения расчетов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 xml:space="preserve">системы </w:t>
            </w:r>
            <w:r w:rsidR="00875933" w:rsidRP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3E98852F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F2FB12" w14:textId="77777777" w:rsidR="00CF6313" w:rsidRPr="00144951" w:rsidDel="002A1D54" w:rsidRDefault="00CF6313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396E33E" w14:textId="65330837" w:rsidR="00CF6313" w:rsidRPr="00144951" w:rsidRDefault="00CF6313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Определять необходимый пе</w:t>
            </w:r>
            <w:r w:rsidR="00832D82">
              <w:rPr>
                <w:rFonts w:ascii="Times New Roman" w:hAnsi="Times New Roman" w:cs="Times New Roman"/>
                <w:sz w:val="24"/>
              </w:rPr>
              <w:t>ре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чень расчетов для проектирования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1F33079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3A36BC" w14:textId="77777777" w:rsidR="00CF6313" w:rsidRPr="00144951" w:rsidDel="002A1D54" w:rsidRDefault="00CF6313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52C241" w14:textId="77777777" w:rsidR="00CF6313" w:rsidRPr="00144951" w:rsidRDefault="00CF6313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алгоритмы работы в программных средствах для оформления расчетов</w:t>
            </w:r>
          </w:p>
        </w:tc>
      </w:tr>
      <w:tr w:rsidR="00095548" w:rsidRPr="00144951" w14:paraId="4D94E6D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976B45" w14:textId="77777777" w:rsidR="00CF6313" w:rsidRPr="00144951" w:rsidDel="002A1D54" w:rsidRDefault="00CF6313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FB23B0" w14:textId="664D31BD" w:rsidR="00CF6313" w:rsidRPr="00144951" w:rsidRDefault="002669D1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Использовать технологии информационного моделирования при решении специализированных задач на этапе жизненного цикла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144951" w:rsidRPr="00144951" w14:paraId="4790BC8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67852A" w14:textId="77777777" w:rsidR="00CF6313" w:rsidRPr="00144951" w:rsidDel="002A1D54" w:rsidRDefault="00CF6313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6C80A9" w14:textId="77777777" w:rsidR="00CF6313" w:rsidRPr="00144951" w:rsidRDefault="002669D1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Использовать регламентированные форматы файлов для обмена данными информационной модели</w:t>
            </w:r>
          </w:p>
        </w:tc>
      </w:tr>
      <w:tr w:rsidR="00095548" w:rsidRPr="00144951" w14:paraId="6AE1D106" w14:textId="77777777" w:rsidTr="00A23467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9D0E2A" w14:textId="77777777" w:rsidR="00464D25" w:rsidRPr="00144951" w:rsidRDefault="00464D25" w:rsidP="00464D25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351E8D" w14:textId="77777777" w:rsidR="00464D25" w:rsidRPr="00144951" w:rsidRDefault="00F85E42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Профессиональная строительная терминология и терминология информационного моделирования на русском и английском языке</w:t>
            </w:r>
          </w:p>
        </w:tc>
      </w:tr>
      <w:tr w:rsidR="00095548" w:rsidRPr="00144951" w14:paraId="62D01598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1CD028" w14:textId="77777777" w:rsidR="00F85E42" w:rsidRPr="00144951" w:rsidDel="002A1D54" w:rsidRDefault="00F85E42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6A8DD6" w14:textId="77777777" w:rsidR="00F85E42" w:rsidRPr="00144951" w:rsidRDefault="00F85E42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095548" w:rsidRPr="00144951" w14:paraId="7002B1F4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D953AA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6B8CBB" w14:textId="76FE0155" w:rsidR="00837F96" w:rsidRPr="00144951" w:rsidRDefault="00837F96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по проектированию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05156BC8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71DD8B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4CF9BB" w14:textId="560A4AEB" w:rsidR="00837F96" w:rsidRPr="00144951" w:rsidRDefault="00837F96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Виды и правила работы в профессиональных компьютерных программных средствах для выполнения </w:t>
            </w:r>
            <w:r w:rsidR="000D4E94">
              <w:rPr>
                <w:rFonts w:ascii="Times New Roman" w:hAnsi="Times New Roman" w:cs="Times New Roman"/>
                <w:sz w:val="24"/>
              </w:rPr>
              <w:t xml:space="preserve">санитарно-технических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расчетов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3588C1B8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D479E7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5546C4" w14:textId="4B3F6D85" w:rsidR="00837F96" w:rsidRPr="00144951" w:rsidRDefault="00490268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Виды и методики расчетов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5AD008E4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7C74B4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95F474" w14:textId="77777777" w:rsidR="00837F96" w:rsidRPr="00144951" w:rsidRDefault="00490268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Способы </w:t>
            </w:r>
            <w:r w:rsidRPr="00724489">
              <w:rPr>
                <w:rFonts w:ascii="Times New Roman" w:hAnsi="Times New Roman" w:cs="Times New Roman"/>
                <w:sz w:val="24"/>
                <w:szCs w:val="24"/>
              </w:rPr>
              <w:t>описания конструктивных особенностей, инженерно-геологические условия, нормативные значения характеристик физико-механических свойств грунтов</w:t>
            </w:r>
          </w:p>
        </w:tc>
      </w:tr>
      <w:tr w:rsidR="00095548" w:rsidRPr="00144951" w14:paraId="5A232C1A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9F1EB51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DD701F" w14:textId="1C00DCFA" w:rsidR="00837F96" w:rsidRPr="00144951" w:rsidRDefault="00490268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оформления </w:t>
            </w:r>
            <w:r w:rsidR="00F679E7">
              <w:rPr>
                <w:rFonts w:ascii="Times New Roman" w:hAnsi="Times New Roman" w:cs="Times New Roman"/>
                <w:sz w:val="24"/>
              </w:rPr>
              <w:t xml:space="preserve">санитарно-технических </w:t>
            </w:r>
            <w:r w:rsidRPr="00F679E7">
              <w:rPr>
                <w:rFonts w:ascii="Times New Roman" w:hAnsi="Times New Roman" w:cs="Times New Roman"/>
                <w:sz w:val="24"/>
              </w:rPr>
              <w:t>расчетов</w:t>
            </w:r>
            <w:r w:rsidRPr="003759C9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1C2AEF00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5FCF4B" w14:textId="77777777" w:rsidR="00837F96" w:rsidRPr="00144951" w:rsidDel="002A1D54" w:rsidRDefault="00837F96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A02EAA" w14:textId="735240B2" w:rsidR="00837F96" w:rsidRPr="00144951" w:rsidRDefault="00490268" w:rsidP="00464D2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Функциональные возможности программного обеспечения информационного моделирования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</w:t>
            </w:r>
          </w:p>
        </w:tc>
      </w:tr>
      <w:tr w:rsidR="00095548" w:rsidRPr="00144951" w14:paraId="0684F7B9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1F922B" w14:textId="77777777" w:rsidR="00464D25" w:rsidRPr="00144951" w:rsidDel="002A1D54" w:rsidRDefault="00464D25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373F51" w14:textId="181E6CA0" w:rsidR="00464D25" w:rsidRPr="00144951" w:rsidRDefault="00464D25" w:rsidP="00464D2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подходы и методики оптимизации процесса проектирования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654CC65" w14:textId="77777777" w:rsidTr="00A23467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2019E6" w14:textId="77777777" w:rsidR="00464D25" w:rsidRPr="00144951" w:rsidDel="002A1D54" w:rsidRDefault="00464D25" w:rsidP="00464D2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8E4E0C" w14:textId="77777777" w:rsidR="00464D25" w:rsidRPr="00144951" w:rsidRDefault="005302E3" w:rsidP="00464D25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74B71F3A" w14:textId="77777777" w:rsidTr="00A23467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3214B6" w14:textId="77777777" w:rsidR="00464D25" w:rsidRPr="00144951" w:rsidDel="002A1D54" w:rsidRDefault="00464D25" w:rsidP="00464D25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5151AD" w14:textId="77777777" w:rsidR="00464D25" w:rsidRPr="00144951" w:rsidRDefault="00464D25" w:rsidP="00464D25">
            <w:pPr>
              <w:pStyle w:val="afa"/>
            </w:pPr>
            <w:r w:rsidRPr="00144951">
              <w:t>-</w:t>
            </w:r>
          </w:p>
        </w:tc>
      </w:tr>
    </w:tbl>
    <w:p w14:paraId="3035FBEB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2</w:t>
      </w:r>
      <w:r w:rsidRPr="00144951">
        <w:t>.2.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095548" w:rsidRPr="00144951" w14:paraId="31127776" w14:textId="77777777" w:rsidTr="005C1423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220E25FD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D4168E" w14:textId="74B5F18C" w:rsidR="00407766" w:rsidRPr="00144951" w:rsidRDefault="00FC7D9F" w:rsidP="00FC7D9F">
            <w:pPr>
              <w:jc w:val="both"/>
              <w:rPr>
                <w:bCs w:val="0"/>
              </w:rPr>
            </w:pPr>
            <w:r w:rsidRPr="00144951">
              <w:t xml:space="preserve">Разработка текстовой и графической частей проектной документации </w:t>
            </w:r>
            <w:r w:rsidR="003759C9">
              <w:t>сооружений водоподготовки и водозаборных сооружений</w:t>
            </w:r>
            <w:r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A720F8A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CB05B1" w14:textId="77777777" w:rsidR="00407766" w:rsidRPr="00144951" w:rsidRDefault="00D916FB" w:rsidP="009E3E65">
            <w:pPr>
              <w:rPr>
                <w:bCs w:val="0"/>
              </w:rPr>
            </w:pPr>
            <w:r w:rsidRPr="00144951">
              <w:t>В</w:t>
            </w:r>
            <w:r w:rsidR="00407766" w:rsidRPr="00144951">
              <w:t>/02.6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BA601A3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9995BE" w14:textId="77777777" w:rsidR="00407766" w:rsidRPr="00144951" w:rsidRDefault="00407766" w:rsidP="00E9070E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095548" w:rsidRPr="00144951" w14:paraId="6CF28925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2C7DB0C0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6DFA16E2" w14:textId="77777777" w:rsidTr="005A0FC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2F8430A7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D4B32D5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48EA101C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78F064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AB0D95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35047D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095548" w:rsidRPr="00144951" w14:paraId="4ED5163A" w14:textId="77777777" w:rsidTr="005A0FC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2E4CD663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54C9583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B4A6EC1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187B91C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5B1BC117" w14:textId="77777777" w:rsidTr="005A0FC7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5FC28B9B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4572AB20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3CDFF0CD" w14:textId="77777777" w:rsidTr="005A0FC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CB80B9" w14:textId="77777777" w:rsidR="00675051" w:rsidRPr="00144951" w:rsidRDefault="00675051" w:rsidP="00675051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160C3A" w14:textId="1D1E8643" w:rsidR="00675051" w:rsidRPr="00144951" w:rsidRDefault="00902780" w:rsidP="00A60F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Подготовка исходных данных для разработки проектной документации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45720FD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25B93E" w14:textId="77777777" w:rsidR="00902780" w:rsidRPr="00144951" w:rsidRDefault="00902780" w:rsidP="006750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0407863" w14:textId="36D19347" w:rsidR="00902780" w:rsidRPr="00144951" w:rsidRDefault="00902780" w:rsidP="00A60F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Разработка текстовой части проектной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265A49AB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997E7F" w14:textId="77777777" w:rsidR="00902780" w:rsidRPr="00144951" w:rsidRDefault="00902780" w:rsidP="006750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96C042" w14:textId="336A52D8" w:rsidR="00902780" w:rsidRPr="00144951" w:rsidRDefault="007B33F2" w:rsidP="00A60F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Конструирование узловых соединений, стыков и соединений элементов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5005EBA2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0C8E69B" w14:textId="77777777" w:rsidR="00902780" w:rsidRPr="00144951" w:rsidRDefault="00902780" w:rsidP="006750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43BF11" w14:textId="7920566A" w:rsidR="00902780" w:rsidRPr="00144951" w:rsidRDefault="00BC72ED" w:rsidP="00A60F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Разработка графической части проектной документации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D5A065B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2D7461" w14:textId="77777777" w:rsidR="00902780" w:rsidRPr="00144951" w:rsidRDefault="00902780" w:rsidP="006750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D66E81" w14:textId="3091888D" w:rsidR="00902780" w:rsidRPr="00144951" w:rsidRDefault="00E47104" w:rsidP="00E471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Составление и оформление ведомости </w:t>
            </w:r>
            <w:r w:rsidR="00801004" w:rsidRPr="00144951">
              <w:rPr>
                <w:rFonts w:ascii="Times New Roman" w:hAnsi="Times New Roman" w:cs="Times New Roman"/>
                <w:iCs/>
                <w:spacing w:val="2"/>
                <w:sz w:val="24"/>
                <w:szCs w:val="24"/>
              </w:rPr>
              <w:t xml:space="preserve">строительных и монтажных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работ при различных схемах </w:t>
            </w:r>
            <w:r w:rsidR="00F80536" w:rsidRPr="00F80536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сооружений водоподготовки и водозаборных </w:t>
            </w:r>
            <w:r w:rsidR="00F805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, составе оборудования и материалов</w:t>
            </w:r>
          </w:p>
        </w:tc>
      </w:tr>
      <w:tr w:rsidR="00095548" w:rsidRPr="00144951" w14:paraId="6FF57D35" w14:textId="77777777" w:rsidTr="005A0FC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B2B371" w14:textId="77777777" w:rsidR="005C1423" w:rsidRPr="00144951" w:rsidDel="002A1D54" w:rsidRDefault="005C1423" w:rsidP="005C1423">
            <w:pPr>
              <w:pStyle w:val="afa"/>
            </w:pPr>
            <w:r w:rsidRPr="00144951" w:rsidDel="002A1D54">
              <w:lastRenderedPageBreak/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9AC7F2" w14:textId="25B98E13" w:rsidR="005C1423" w:rsidRPr="00144951" w:rsidRDefault="00801004" w:rsidP="006718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 разработки и оформления чертежей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27467699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D1427B" w14:textId="77777777" w:rsidR="005C1423" w:rsidRPr="00144951" w:rsidDel="002A1D54" w:rsidRDefault="005C1423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F035A2" w14:textId="0A68A0B8" w:rsidR="005C1423" w:rsidRPr="00144951" w:rsidRDefault="00801004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перечень необходимых исходных данных для разработки проектной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5C7AA869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40910A" w14:textId="77777777" w:rsidR="00801004" w:rsidRPr="00144951" w:rsidDel="002A1D54" w:rsidRDefault="00801004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091516" w14:textId="77777777" w:rsidR="00801004" w:rsidRPr="00144951" w:rsidRDefault="00801004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способы и алгоритм составления и оформления ведомости </w:t>
            </w:r>
            <w:r w:rsidRPr="00144951">
              <w:rPr>
                <w:rFonts w:ascii="Times New Roman" w:hAnsi="Times New Roman" w:cs="Times New Roman"/>
                <w:iCs/>
                <w:spacing w:val="2"/>
                <w:sz w:val="24"/>
                <w:szCs w:val="24"/>
              </w:rPr>
              <w:t>строительных и монтажных работ</w:t>
            </w:r>
          </w:p>
        </w:tc>
      </w:tr>
      <w:tr w:rsidR="00095548" w:rsidRPr="00144951" w14:paraId="32715370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9B9F8E" w14:textId="77777777" w:rsidR="00801004" w:rsidRPr="00144951" w:rsidDel="002A1D54" w:rsidRDefault="00801004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44FB81" w14:textId="40094F98" w:rsidR="00801004" w:rsidRPr="00144951" w:rsidRDefault="003821EC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методы и алгоритм конструирования узловых соединений, стыков и соединений элементов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водоводов сооружений водоподготовки и водозаборных сооружений</w:t>
            </w:r>
          </w:p>
        </w:tc>
      </w:tr>
      <w:tr w:rsidR="00095548" w:rsidRPr="00144951" w14:paraId="4B1DC456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9AC5C8" w14:textId="77777777" w:rsidR="009D27CD" w:rsidRPr="00144951" w:rsidDel="002A1D54" w:rsidRDefault="009D27CD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A2582F" w14:textId="67A1CC96" w:rsidR="009D27CD" w:rsidRPr="00144951" w:rsidRDefault="003821EC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алгоритмы оформления текстовой части проектной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>, в том числе в специализированных программных средствах</w:t>
            </w:r>
          </w:p>
        </w:tc>
      </w:tr>
      <w:tr w:rsidR="00095548" w:rsidRPr="00144951" w14:paraId="757099A9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01F919" w14:textId="77777777" w:rsidR="009D27CD" w:rsidRPr="00144951" w:rsidDel="002A1D54" w:rsidRDefault="009D27CD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BE1676" w14:textId="7BD9E626" w:rsidR="009D27CD" w:rsidRPr="00144951" w:rsidRDefault="003821EC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алгоритмы работы в САПР для оформления чертежей</w:t>
            </w:r>
            <w:r w:rsidR="009C5ACE">
              <w:rPr>
                <w:rFonts w:ascii="Times New Roman" w:hAnsi="Times New Roman" w:cs="Times New Roman"/>
                <w:sz w:val="24"/>
              </w:rPr>
              <w:t xml:space="preserve"> элементов </w:t>
            </w:r>
            <w:r w:rsidR="009C5AC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503A6861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C3DEB4" w14:textId="77777777" w:rsidR="009D27CD" w:rsidRPr="00144951" w:rsidDel="002A1D54" w:rsidRDefault="009D27CD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439867" w14:textId="77777777" w:rsidR="009D27CD" w:rsidRPr="00144951" w:rsidRDefault="003821EC" w:rsidP="008010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Отображать данные информационной модели в графическом и табличном виде</w:t>
            </w:r>
          </w:p>
        </w:tc>
      </w:tr>
      <w:tr w:rsidR="00095548" w:rsidRPr="00144951" w14:paraId="76BB4EA5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C33D95" w14:textId="77777777" w:rsidR="009D27CD" w:rsidRPr="00144951" w:rsidDel="002A1D54" w:rsidRDefault="009D27CD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1E6FFF" w14:textId="77777777" w:rsidR="009D27CD" w:rsidRPr="00144951" w:rsidRDefault="003821EC" w:rsidP="00E903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Просматривать и извлекать данные дисциплинарных информационных моделей, созданных другими специалистами</w:t>
            </w:r>
          </w:p>
        </w:tc>
      </w:tr>
      <w:tr w:rsidR="00144951" w:rsidRPr="00144951" w14:paraId="2E3C649E" w14:textId="77777777" w:rsidTr="00795542">
        <w:trPr>
          <w:trHeight w:val="89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C4F4F3" w14:textId="77777777" w:rsidR="00BC7D12" w:rsidRPr="00144951" w:rsidDel="002A1D54" w:rsidRDefault="00BC7D12" w:rsidP="005C1423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0F5BC0F" w14:textId="4653E0DA" w:rsidR="00BC7D12" w:rsidRPr="00144951" w:rsidRDefault="00BC7D12" w:rsidP="00FD6A4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Анализировать и выбирать необходимые данные сводной цифровой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при разработке текстовой и графической частей проектной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320D41" w:rsidRPr="00144951" w14:paraId="42CC3439" w14:textId="77777777" w:rsidTr="005A0FC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ECBAB8" w14:textId="77777777" w:rsidR="00320D41" w:rsidRPr="00144951" w:rsidRDefault="00320D41" w:rsidP="00320D41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C3FCF5" w14:textId="07B0B70D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320D41" w:rsidRPr="00144951" w14:paraId="05BC4B16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FC33CB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5BB85B" w14:textId="24DA1F3A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к выполнению текстовой и графической частей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20D41" w:rsidRPr="00144951" w14:paraId="26B38988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993E2C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8F2D3C8" w14:textId="1359BCC5" w:rsidR="00320D41" w:rsidRPr="00144951" w:rsidRDefault="00320D41" w:rsidP="00E30EF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Система условных обозначений в проектировании</w:t>
            </w:r>
            <w:r w:rsidR="00E30EF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30EF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320D41" w:rsidRPr="00144951" w14:paraId="2811DE79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AFF322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0F3932" w14:textId="0B0559B7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работы в САПР для оформления чертежей </w:t>
            </w:r>
            <w:r w:rsidR="00E30EF7">
              <w:rPr>
                <w:rFonts w:ascii="Times New Roman" w:hAnsi="Times New Roman" w:cs="Times New Roman"/>
                <w:sz w:val="24"/>
              </w:rPr>
              <w:t xml:space="preserve">элементов </w:t>
            </w:r>
            <w:r w:rsidR="00E30EF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320D41" w:rsidRPr="00144951" w14:paraId="7C64B6B3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90A159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8AA18E" w14:textId="26C6D1BE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Функциональные возможности программного обеспечения информационного моделирования </w:t>
            </w:r>
          </w:p>
        </w:tc>
      </w:tr>
      <w:tr w:rsidR="00320D41" w:rsidRPr="00144951" w14:paraId="3C5BBD2B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C1E35E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3C6E2F" w14:textId="42BB8A5D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</w:t>
            </w:r>
            <w:r>
              <w:rPr>
                <w:rFonts w:ascii="Times New Roman" w:hAnsi="Times New Roman" w:cs="Times New Roman"/>
                <w:sz w:val="24"/>
              </w:rPr>
              <w:t>строительству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20D41" w:rsidRPr="00144951" w14:paraId="1084F1AD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74E806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F5FA01" w14:textId="14D23F3F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Методы и правила конструирования узловых соединений, стыков и соединений </w:t>
            </w:r>
            <w:r>
              <w:rPr>
                <w:rFonts w:ascii="Times New Roman" w:hAnsi="Times New Roman" w:cs="Times New Roman"/>
                <w:sz w:val="24"/>
              </w:rPr>
              <w:t>частей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в специализированных программных средствах</w:t>
            </w:r>
          </w:p>
        </w:tc>
      </w:tr>
      <w:tr w:rsidR="00320D41" w:rsidRPr="00144951" w14:paraId="7553F5AA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383052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A295A7" w14:textId="029B128A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и порядок подготовки исходных данных для разработки комплекта рабочей документации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20D41" w:rsidRPr="00144951" w14:paraId="0CF0963E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298092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5363DE1" w14:textId="62B25A74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2420DE">
              <w:rPr>
                <w:rFonts w:ascii="Times New Roman" w:hAnsi="Times New Roman" w:cs="Times New Roman"/>
                <w:sz w:val="24"/>
              </w:rPr>
              <w:t>Гигиенические требования к качеству воды</w:t>
            </w:r>
          </w:p>
        </w:tc>
      </w:tr>
      <w:tr w:rsidR="00320D41" w:rsidRPr="00144951" w14:paraId="0F0B531B" w14:textId="77777777" w:rsidTr="005A0FC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047E55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6F5B39" w14:textId="45B7A1D5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подходы и методики оптимизации процесса проектирования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320D41" w:rsidRPr="00144951" w14:paraId="4BFC3589" w14:textId="77777777" w:rsidTr="004616D4">
        <w:trPr>
          <w:trHeight w:val="309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7FEB88" w14:textId="77777777" w:rsidR="00320D41" w:rsidRPr="00144951" w:rsidDel="002A1D54" w:rsidRDefault="00320D41" w:rsidP="00320D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67B8724" w14:textId="0FF7151E" w:rsidR="00320D41" w:rsidRPr="00144951" w:rsidRDefault="00320D41" w:rsidP="00320D41">
            <w:pPr>
              <w:pStyle w:val="ConsPlusNormal"/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144951" w:rsidRPr="00144951" w14:paraId="5B760E09" w14:textId="77777777" w:rsidTr="005A0FC7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9EB139" w14:textId="77777777" w:rsidR="0084178A" w:rsidRPr="00144951" w:rsidDel="002A1D54" w:rsidRDefault="0084178A" w:rsidP="0084178A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019320" w14:textId="77777777" w:rsidR="0084178A" w:rsidRPr="00144951" w:rsidRDefault="0084178A" w:rsidP="0084178A">
            <w:pPr>
              <w:pStyle w:val="afa"/>
            </w:pPr>
            <w:r w:rsidRPr="00144951">
              <w:t>-</w:t>
            </w:r>
          </w:p>
        </w:tc>
      </w:tr>
    </w:tbl>
    <w:p w14:paraId="5B05602F" w14:textId="77777777" w:rsidR="00407766" w:rsidRPr="00144951" w:rsidRDefault="00407766" w:rsidP="004A4539">
      <w:pPr>
        <w:pStyle w:val="3"/>
      </w:pPr>
      <w:r w:rsidRPr="00144951">
        <w:lastRenderedPageBreak/>
        <w:t>3.</w:t>
      </w:r>
      <w:r w:rsidR="00D916FB" w:rsidRPr="00144951">
        <w:t>2</w:t>
      </w:r>
      <w:r w:rsidRPr="00144951">
        <w:t>.</w:t>
      </w:r>
      <w:r w:rsidR="00572975" w:rsidRPr="00144951">
        <w:t>3</w:t>
      </w:r>
      <w:r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095548" w:rsidRPr="00144951" w14:paraId="55B80497" w14:textId="77777777" w:rsidTr="00435E16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7847E102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90062E" w14:textId="01F7C2C8" w:rsidR="00407766" w:rsidRPr="00144951" w:rsidRDefault="00600317" w:rsidP="00287410">
            <w:pPr>
              <w:rPr>
                <w:bCs w:val="0"/>
              </w:rPr>
            </w:pPr>
            <w:r w:rsidRPr="00144951">
              <w:t xml:space="preserve">Подготовка к выпуску </w:t>
            </w:r>
            <w:r w:rsidR="00032E27" w:rsidRPr="00144951">
              <w:t xml:space="preserve">проекта </w:t>
            </w:r>
            <w:r w:rsidR="003759C9">
              <w:t>сооружений водоподготовки и водозаборных сооружений</w:t>
            </w:r>
            <w:r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  <w:r w:rsidR="00287410" w:rsidRPr="00144951">
              <w:t xml:space="preserve">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84A07AC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154027" w14:textId="77777777" w:rsidR="00407766" w:rsidRPr="00144951" w:rsidRDefault="00D916FB" w:rsidP="009E3E65">
            <w:pPr>
              <w:rPr>
                <w:bCs w:val="0"/>
              </w:rPr>
            </w:pPr>
            <w:r w:rsidRPr="00144951">
              <w:t>В</w:t>
            </w:r>
            <w:r w:rsidR="00407766" w:rsidRPr="00144951">
              <w:t>/0</w:t>
            </w:r>
            <w:r w:rsidR="00572975" w:rsidRPr="00144951">
              <w:t>3</w:t>
            </w:r>
            <w:r w:rsidR="00407766" w:rsidRPr="00144951">
              <w:t>.6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94AFCDF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CD3D5A6" w14:textId="77777777" w:rsidR="00407766" w:rsidRPr="00144951" w:rsidRDefault="00407766" w:rsidP="00D72B76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095548" w:rsidRPr="00144951" w14:paraId="603CACD5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0F94F30B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730C0296" w14:textId="77777777" w:rsidTr="00CF56F8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2BF5E4B" w14:textId="77777777" w:rsidR="00407766" w:rsidRPr="00144951" w:rsidRDefault="00932AC7" w:rsidP="009E3E65">
            <w:pPr>
              <w:rPr>
                <w:bCs w:val="0"/>
              </w:rPr>
            </w:pPr>
            <w:r w:rsidRPr="00144951"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529120D6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24A5976C" w14:textId="77777777" w:rsidR="00407766" w:rsidRPr="00144951" w:rsidRDefault="00407766" w:rsidP="009E3E65">
            <w:pPr>
              <w:rPr>
                <w:bCs w:val="0"/>
              </w:rPr>
            </w:pPr>
            <w:r w:rsidRPr="00144951"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AED05D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7C8096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5DDD9F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290B522E" w14:textId="77777777" w:rsidTr="00CF56F8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2ECC2F00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6A33EC3D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4FAC6CF" w14:textId="77777777" w:rsidR="00407766" w:rsidRPr="00144951" w:rsidRDefault="00932AC7" w:rsidP="009E3E65">
            <w:pPr>
              <w:rPr>
                <w:bCs w:val="0"/>
              </w:rPr>
            </w:pPr>
            <w:r w:rsidRPr="00144951"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3A9ED90" w14:textId="77777777" w:rsidR="00407766" w:rsidRPr="00144951" w:rsidRDefault="00932AC7" w:rsidP="009E3E65">
            <w:pPr>
              <w:rPr>
                <w:bCs w:val="0"/>
              </w:rPr>
            </w:pPr>
            <w:r w:rsidRPr="00144951">
              <w:t>Регистрационный номер профессионального стандарта</w:t>
            </w:r>
          </w:p>
        </w:tc>
      </w:tr>
      <w:tr w:rsidR="00095548" w:rsidRPr="00144951" w14:paraId="4260D802" w14:textId="77777777" w:rsidTr="00CF56F8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325C7046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1F4C04CC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4CCCBBF8" w14:textId="77777777" w:rsidTr="00CF56F8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4B8CA9" w14:textId="77777777" w:rsidR="006D505B" w:rsidRPr="00144951" w:rsidRDefault="006D505B" w:rsidP="00676856">
            <w:pPr>
              <w:pStyle w:val="afa"/>
            </w:pPr>
            <w:r w:rsidRPr="00144951">
              <w:t>Трудовые действия</w:t>
            </w:r>
          </w:p>
          <w:p w14:paraId="255FF142" w14:textId="77777777" w:rsidR="00287410" w:rsidRPr="00144951" w:rsidRDefault="00287410" w:rsidP="00287410">
            <w:pPr>
              <w:pStyle w:val="afa"/>
              <w:ind w:left="720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CB73DDA" w14:textId="73FCE895" w:rsidR="006D505B" w:rsidRPr="00144951" w:rsidRDefault="00391C1F" w:rsidP="00983F77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Подготовка текстовой и графической частей проектной документации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к нормоконтролю и внесение изменений по результатам</w:t>
            </w:r>
          </w:p>
        </w:tc>
      </w:tr>
      <w:tr w:rsidR="00095548" w:rsidRPr="00144951" w14:paraId="6F475961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5408F6" w14:textId="77777777" w:rsidR="00391C1F" w:rsidRPr="00144951" w:rsidRDefault="00391C1F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E8A679" w14:textId="3DDCF2FF" w:rsidR="00391C1F" w:rsidRPr="00144951" w:rsidRDefault="00D471B8" w:rsidP="00983F77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Оформление проектной документации</w:t>
            </w:r>
            <w:r w:rsidR="0084774B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84774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 электронной и</w:t>
            </w:r>
            <w:r w:rsidR="00AE605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4774B" w:rsidRPr="00144951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  <w:r w:rsidR="00AE605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84774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бумажной форме</w:t>
            </w:r>
          </w:p>
        </w:tc>
      </w:tr>
      <w:tr w:rsidR="00095548" w:rsidRPr="00144951" w14:paraId="4563F680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3CCDE2" w14:textId="77777777" w:rsidR="00391C1F" w:rsidRPr="00144951" w:rsidRDefault="00391C1F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B32373" w14:textId="3FB28DB1" w:rsidR="00391C1F" w:rsidRPr="00144951" w:rsidRDefault="0084774B" w:rsidP="00983F77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Согласование и утверждение у руководителя проекта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391C1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144951" w:rsidRPr="00144951" w14:paraId="47659FD0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F472EE" w14:textId="77777777" w:rsidR="00391C1F" w:rsidRPr="00144951" w:rsidRDefault="00391C1F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E9D38E" w14:textId="64DD4ED3" w:rsidR="00391C1F" w:rsidRPr="00144951" w:rsidRDefault="0084774B" w:rsidP="00983F77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Внесение изменений в текстовую и графическую части проектной документации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на основании замечаний, полученных при прохождении экспертизы проектной документации</w:t>
            </w:r>
          </w:p>
        </w:tc>
      </w:tr>
      <w:tr w:rsidR="00095548" w:rsidRPr="00144951" w14:paraId="12047FD5" w14:textId="77777777" w:rsidTr="00CF56F8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0B0D55E" w14:textId="77777777" w:rsidR="00B64E3F" w:rsidRPr="00144951" w:rsidDel="002A1D54" w:rsidRDefault="00B64E3F" w:rsidP="00676856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F632B8" w14:textId="25190C2D" w:rsidR="00B64E3F" w:rsidRPr="00144951" w:rsidRDefault="009450FE" w:rsidP="00164C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соответствие комплектности, содержания и оформления проектной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требованиям нормативно-технической документации и нормативных правовых актов</w:t>
            </w:r>
          </w:p>
        </w:tc>
      </w:tr>
      <w:tr w:rsidR="00095548" w:rsidRPr="00144951" w14:paraId="3E4E572D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1A8D0B1" w14:textId="77777777" w:rsidR="009450FE" w:rsidRPr="00144951" w:rsidDel="002A1D54" w:rsidRDefault="009450FE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5AE69F" w14:textId="35C70E5D" w:rsidR="009450FE" w:rsidRPr="00144951" w:rsidRDefault="009450FE" w:rsidP="00164C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порядок внесения изменений в проектную документацию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по результатам нормоконтроля и экспертизы</w:t>
            </w:r>
            <w:r w:rsidR="00FD4A84" w:rsidRPr="00144951">
              <w:rPr>
                <w:rFonts w:ascii="Times New Roman" w:hAnsi="Times New Roman" w:cs="Times New Roman"/>
                <w:sz w:val="24"/>
              </w:rPr>
              <w:t xml:space="preserve"> в соответствии с требованиями нормативно-технической документации и нормативных правовых актов</w:t>
            </w:r>
          </w:p>
        </w:tc>
      </w:tr>
      <w:tr w:rsidR="00095548" w:rsidRPr="00144951" w14:paraId="41E6003A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E732506" w14:textId="77777777" w:rsidR="009450FE" w:rsidRPr="00144951" w:rsidDel="002A1D54" w:rsidRDefault="009450FE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260428E" w14:textId="4579E170" w:rsidR="009450FE" w:rsidRPr="00144951" w:rsidRDefault="009450FE" w:rsidP="00164C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способы и алгоритм работы в САПР для оформления чертежей</w:t>
            </w:r>
            <w:r w:rsidR="00E30EF7">
              <w:rPr>
                <w:rFonts w:ascii="Times New Roman" w:hAnsi="Times New Roman" w:cs="Times New Roman"/>
                <w:sz w:val="24"/>
              </w:rPr>
              <w:t xml:space="preserve"> элементов </w:t>
            </w:r>
            <w:r w:rsidR="00E30EF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722CAB6B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FA38538" w14:textId="77777777" w:rsidR="009450FE" w:rsidRPr="00144951" w:rsidDel="002A1D54" w:rsidRDefault="009450FE" w:rsidP="0067685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3A7F26" w14:textId="04B8E290" w:rsidR="009450FE" w:rsidRPr="00144951" w:rsidRDefault="00C87888" w:rsidP="00164C0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технологии информационного моделирования при решении специализированных задач на этапе жизненного цикла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095548" w:rsidRPr="00144951" w14:paraId="19ADF3FA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6B9272D" w14:textId="77777777" w:rsidR="00C87888" w:rsidRPr="00144951" w:rsidDel="002A1D54" w:rsidRDefault="00C87888" w:rsidP="00C8788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20B433" w14:textId="77777777" w:rsidR="00C87888" w:rsidRPr="00144951" w:rsidRDefault="00C87888" w:rsidP="00C8788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Читать чертежи графической части проектной и рабочей документации</w:t>
            </w:r>
          </w:p>
        </w:tc>
      </w:tr>
      <w:tr w:rsidR="00095548" w:rsidRPr="00144951" w14:paraId="0E808ADF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1758394" w14:textId="77777777" w:rsidR="00C87888" w:rsidRPr="00144951" w:rsidDel="002A1D54" w:rsidRDefault="00C87888" w:rsidP="00C8788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45A2BA" w14:textId="5AE6DFD5" w:rsidR="00C87888" w:rsidRPr="00144951" w:rsidRDefault="00C87888" w:rsidP="00C8788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способы проведения нормоконтроля рабочей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требованиями нормативно-технической документации и нормативных правовых актов</w:t>
            </w:r>
          </w:p>
        </w:tc>
      </w:tr>
      <w:tr w:rsidR="00144951" w:rsidRPr="00144951" w14:paraId="05696D9D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5C438F" w14:textId="77777777" w:rsidR="00C87888" w:rsidRPr="00144951" w:rsidDel="002A1D54" w:rsidRDefault="00C87888" w:rsidP="00C8788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98A7C8" w14:textId="21619DA6" w:rsidR="00C87888" w:rsidRPr="00144951" w:rsidRDefault="00C87888" w:rsidP="00C8788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порядок подготовки к выпуску проектной и рабочей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095548" w:rsidRPr="00144951" w14:paraId="03C27C19" w14:textId="77777777" w:rsidTr="00CF56F8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89EDE3A" w14:textId="77777777" w:rsidR="00A55287" w:rsidRPr="00144951" w:rsidRDefault="00A55287" w:rsidP="00A55287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C027C5" w14:textId="77777777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095548" w:rsidRPr="00144951" w14:paraId="62E358E7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71F8227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D0FF69" w14:textId="2D49B75F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разработке, комплектованию и оформлению проектной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 внесению в нее изменений</w:t>
            </w:r>
          </w:p>
        </w:tc>
      </w:tr>
      <w:tr w:rsidR="00095548" w:rsidRPr="00144951" w14:paraId="7C1A18CA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6D67633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816C07" w14:textId="60B4953D" w:rsidR="00A55287" w:rsidRPr="00144951" w:rsidRDefault="00A55287" w:rsidP="0094661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Функцио</w:t>
            </w:r>
            <w:r w:rsidR="00946614">
              <w:rPr>
                <w:rFonts w:ascii="Times New Roman" w:hAnsi="Times New Roman" w:cs="Times New Roman"/>
                <w:sz w:val="24"/>
              </w:rPr>
              <w:t>нальные возможности программных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46614">
              <w:rPr>
                <w:rFonts w:ascii="Times New Roman" w:hAnsi="Times New Roman" w:cs="Times New Roman"/>
                <w:sz w:val="24"/>
              </w:rPr>
              <w:t>средств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информационного моделирования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95548" w:rsidRPr="00144951" w14:paraId="76301D4C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035EBD5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A4F3F6" w14:textId="23D66588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Правила работы в САПР для оформления чертежей</w:t>
            </w:r>
            <w:r w:rsidR="00E30EF7">
              <w:rPr>
                <w:rFonts w:ascii="Times New Roman" w:hAnsi="Times New Roman" w:cs="Times New Roman"/>
                <w:sz w:val="24"/>
              </w:rPr>
              <w:t xml:space="preserve"> элементов </w:t>
            </w:r>
            <w:r w:rsidR="00E30EF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5AAB526F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E0F368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E6ADEF" w14:textId="49B4A141" w:rsidR="00A55287" w:rsidRPr="00144951" w:rsidRDefault="00A55287" w:rsidP="00E30EF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Система условных обозначений в проектировании</w:t>
            </w:r>
            <w:r w:rsidR="00E30EF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30EF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20A7C8B5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9865765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D3AD30" w14:textId="00BC96AD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осуществления нормоконтроля проектной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09DDE5E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FCB790E" w14:textId="77777777" w:rsidR="00A55287" w:rsidRPr="00144951" w:rsidDel="002A1D54" w:rsidRDefault="00A55287" w:rsidP="00A55287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EFFBDC" w14:textId="77777777" w:rsidR="00A55287" w:rsidRPr="00144951" w:rsidRDefault="00A55287" w:rsidP="00A552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прохождения экспертизы проектной документации </w:t>
            </w:r>
          </w:p>
        </w:tc>
      </w:tr>
      <w:tr w:rsidR="00095548" w:rsidRPr="00144951" w14:paraId="04C0CA58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368A5E0" w14:textId="77777777" w:rsidR="000F6D08" w:rsidRPr="00144951" w:rsidDel="002A1D54" w:rsidRDefault="000F6D08" w:rsidP="000F6D0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B0412B" w14:textId="40C91799" w:rsidR="000F6D08" w:rsidRPr="00144951" w:rsidRDefault="000F6D08" w:rsidP="000F6D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и порядок внесения изменений в текстовую и графическую части проектной документации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после прохождения нормоконтроля и экспертизы проектной документации</w:t>
            </w:r>
          </w:p>
        </w:tc>
      </w:tr>
      <w:tr w:rsidR="00095548" w:rsidRPr="00144951" w14:paraId="18B312A6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31F3C87" w14:textId="77777777" w:rsidR="000F6D08" w:rsidRPr="00144951" w:rsidDel="002A1D54" w:rsidRDefault="000F6D08" w:rsidP="000F6D0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61F2FA" w14:textId="3CC42321" w:rsidR="000F6D08" w:rsidRPr="00144951" w:rsidRDefault="000F6D08" w:rsidP="000F6D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правила подготовки к выпуску (оформление, утверждение) проекта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3B9D1CA0" w14:textId="77777777" w:rsidTr="00CF56F8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8DF3C21" w14:textId="77777777" w:rsidR="000F6D08" w:rsidRPr="00144951" w:rsidDel="002A1D54" w:rsidRDefault="000F6D08" w:rsidP="000F6D0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127EF4" w14:textId="608ACF39" w:rsidR="000F6D08" w:rsidRPr="00144951" w:rsidRDefault="000F6D08" w:rsidP="000F6D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подходы и методики оптимизации процесса проектирования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1D814046" w14:textId="77777777" w:rsidTr="00853D93">
        <w:trPr>
          <w:trHeight w:val="406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55FF2A1" w14:textId="77777777" w:rsidR="000F6D08" w:rsidRPr="00144951" w:rsidDel="002A1D54" w:rsidRDefault="000F6D08" w:rsidP="000F6D0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CEBCF6D" w14:textId="77777777" w:rsidR="000F6D08" w:rsidRPr="00144951" w:rsidRDefault="005302E3" w:rsidP="000F6D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00FCCB55" w14:textId="77777777" w:rsidTr="00CF56F8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28B6F56" w14:textId="77777777" w:rsidR="000F6D08" w:rsidRPr="00144951" w:rsidDel="002A1D54" w:rsidRDefault="000F6D08" w:rsidP="000F6D08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3AE8AB" w14:textId="77777777" w:rsidR="000F6D08" w:rsidRPr="00144951" w:rsidRDefault="000F6D08" w:rsidP="000F6D08">
            <w:pPr>
              <w:pStyle w:val="afa"/>
            </w:pPr>
            <w:r w:rsidRPr="00144951">
              <w:t>-</w:t>
            </w:r>
          </w:p>
        </w:tc>
      </w:tr>
    </w:tbl>
    <w:p w14:paraId="7D1132DF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2</w:t>
      </w:r>
      <w:r w:rsidRPr="00144951">
        <w:t>.</w:t>
      </w:r>
      <w:r w:rsidR="00BD48F9" w:rsidRPr="00144951">
        <w:t>4</w:t>
      </w:r>
      <w:r w:rsidRPr="00144951">
        <w:t>. Трудовая функция</w:t>
      </w: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095548" w:rsidRPr="00144951" w14:paraId="484166C1" w14:textId="77777777" w:rsidTr="007D374F">
        <w:trPr>
          <w:trHeight w:val="278"/>
        </w:trPr>
        <w:tc>
          <w:tcPr>
            <w:tcW w:w="878" w:type="pct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7D9A1A8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1B66CD" w14:textId="5DC50438" w:rsidR="00407766" w:rsidRPr="00144951" w:rsidRDefault="0026502E" w:rsidP="004F733D">
            <w:pPr>
              <w:rPr>
                <w:bCs w:val="0"/>
              </w:rPr>
            </w:pPr>
            <w:r w:rsidRPr="00144951">
              <w:rPr>
                <w:spacing w:val="2"/>
              </w:rPr>
              <w:t>Создание</w:t>
            </w:r>
            <w:r w:rsidR="00655EED" w:rsidRPr="00144951">
              <w:rPr>
                <w:spacing w:val="2"/>
              </w:rPr>
              <w:t xml:space="preserve"> информационной модели </w:t>
            </w:r>
            <w:r w:rsidR="003759C9">
              <w:t>сооружений водоподготовки и водозаборных сооружений</w:t>
            </w:r>
            <w:r w:rsidR="00655EED" w:rsidRPr="00144951">
              <w:rPr>
                <w:spacing w:val="2"/>
              </w:rPr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D4385DD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2733C63" w14:textId="77777777" w:rsidR="00407766" w:rsidRPr="00144951" w:rsidRDefault="00D916FB" w:rsidP="009E3E65">
            <w:pPr>
              <w:rPr>
                <w:bCs w:val="0"/>
              </w:rPr>
            </w:pPr>
            <w:r w:rsidRPr="00144951">
              <w:t>В</w:t>
            </w:r>
            <w:r w:rsidR="00BD48F9" w:rsidRPr="00144951">
              <w:t>/04</w:t>
            </w:r>
            <w:r w:rsidR="00407766" w:rsidRPr="00144951">
              <w:t>.6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9E07848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734597" w14:textId="77777777" w:rsidR="00407766" w:rsidRPr="00144951" w:rsidRDefault="00407766" w:rsidP="00D72B76">
            <w:pPr>
              <w:jc w:val="center"/>
              <w:rPr>
                <w:bCs w:val="0"/>
              </w:rPr>
            </w:pPr>
            <w:r w:rsidRPr="00144951">
              <w:t>6</w:t>
            </w:r>
          </w:p>
        </w:tc>
      </w:tr>
      <w:tr w:rsidR="00095548" w:rsidRPr="00144951" w14:paraId="4BA1B989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0FDD19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3AEE7437" w14:textId="77777777" w:rsidTr="00F6636C"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1657921E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388D381B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1CAE27EC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3E407B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F3C8DEB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1D450A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095548" w:rsidRPr="00144951" w14:paraId="5D771C9A" w14:textId="77777777" w:rsidTr="00FA674E">
        <w:trPr>
          <w:trHeight w:val="479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ED24D0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5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14:paraId="6CAA40A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left w:val="nil"/>
              <w:bottom w:val="nil"/>
              <w:right w:val="nil"/>
            </w:tcBorders>
          </w:tcPr>
          <w:p w14:paraId="5A7F9252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left w:val="nil"/>
              <w:bottom w:val="nil"/>
              <w:right w:val="nil"/>
            </w:tcBorders>
          </w:tcPr>
          <w:p w14:paraId="6B1D489A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1BDE06C3" w14:textId="77777777" w:rsidTr="00C07A15">
        <w:trPr>
          <w:trHeight w:val="226"/>
        </w:trPr>
        <w:tc>
          <w:tcPr>
            <w:tcW w:w="1240" w:type="pct"/>
            <w:gridSpan w:val="2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3D912613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046E707C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095548" w:rsidRPr="00144951" w14:paraId="5CC14CBE" w14:textId="77777777" w:rsidTr="00573BC1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B625C8" w14:textId="77777777" w:rsidR="00DF2D45" w:rsidRPr="00144951" w:rsidRDefault="00DF2D45" w:rsidP="00DF2D45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</w:tcPr>
          <w:p w14:paraId="79D4334F" w14:textId="74EAFEAC" w:rsidR="00DF2D45" w:rsidRPr="00144951" w:rsidRDefault="003B1D96" w:rsidP="00DF2D4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Сбор исходных данных для формирования информационной модели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59FE9E9C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A9F65A" w14:textId="77777777" w:rsidR="004209E3" w:rsidRPr="00144951" w:rsidRDefault="004209E3" w:rsidP="00DF2D45">
            <w:pPr>
              <w:pStyle w:val="afa"/>
            </w:pPr>
          </w:p>
        </w:tc>
        <w:tc>
          <w:tcPr>
            <w:tcW w:w="3760" w:type="pct"/>
            <w:gridSpan w:val="9"/>
          </w:tcPr>
          <w:p w14:paraId="595CD906" w14:textId="05C8C445" w:rsidR="004209E3" w:rsidRPr="00144951" w:rsidRDefault="003B1D96" w:rsidP="003B1D9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информационной модели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при помощи программного средства</w:t>
            </w:r>
          </w:p>
        </w:tc>
      </w:tr>
      <w:tr w:rsidR="00095548" w:rsidRPr="00144951" w14:paraId="31D926A7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17A1F0" w14:textId="77777777" w:rsidR="004209E3" w:rsidRPr="00144951" w:rsidRDefault="004209E3" w:rsidP="00DF2D45">
            <w:pPr>
              <w:pStyle w:val="afa"/>
            </w:pPr>
          </w:p>
        </w:tc>
        <w:tc>
          <w:tcPr>
            <w:tcW w:w="3760" w:type="pct"/>
            <w:gridSpan w:val="9"/>
          </w:tcPr>
          <w:p w14:paraId="5DAC30CE" w14:textId="19115907" w:rsidR="004209E3" w:rsidRPr="00144951" w:rsidRDefault="003B1D96" w:rsidP="008759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Конструирование основных узловых соединений </w:t>
            </w:r>
            <w:r w:rsidR="00875933">
              <w:rPr>
                <w:rFonts w:ascii="Times New Roman" w:hAnsi="Times New Roman" w:cs="Times New Roman"/>
                <w:sz w:val="24"/>
              </w:rPr>
              <w:t>составных частей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информационной модели в зависимости от уровня детализации </w:t>
            </w:r>
          </w:p>
        </w:tc>
      </w:tr>
      <w:tr w:rsidR="00095548" w:rsidRPr="00144951" w14:paraId="40BCB9A8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ACAA02" w14:textId="77777777" w:rsidR="00993272" w:rsidRPr="00144951" w:rsidRDefault="00993272" w:rsidP="00993272">
            <w:pPr>
              <w:pStyle w:val="afa"/>
            </w:pPr>
          </w:p>
        </w:tc>
        <w:tc>
          <w:tcPr>
            <w:tcW w:w="3760" w:type="pct"/>
            <w:gridSpan w:val="9"/>
          </w:tcPr>
          <w:p w14:paraId="65030AA8" w14:textId="16494D77" w:rsidR="00993272" w:rsidRPr="00144951" w:rsidRDefault="00993272" w:rsidP="0099327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Передача данных информационной модели в части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смежным разработчикам коллектива разработчиков сводной цифровой модели</w:t>
            </w:r>
          </w:p>
        </w:tc>
      </w:tr>
      <w:tr w:rsidR="00144951" w:rsidRPr="00144951" w14:paraId="045DED61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2B27B7" w14:textId="77777777" w:rsidR="00C22C61" w:rsidRPr="00144951" w:rsidRDefault="00C22C61" w:rsidP="00C22C61">
            <w:pPr>
              <w:pStyle w:val="afa"/>
            </w:pPr>
          </w:p>
        </w:tc>
        <w:tc>
          <w:tcPr>
            <w:tcW w:w="3760" w:type="pct"/>
            <w:gridSpan w:val="9"/>
          </w:tcPr>
          <w:p w14:paraId="499F6E79" w14:textId="2398D15E" w:rsidR="00C22C61" w:rsidRPr="00144951" w:rsidRDefault="00F8189D" w:rsidP="00C22C6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Оформление, публикация и выпуск технической документации на основе информационной модели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95548" w:rsidRPr="00144951" w14:paraId="6977D89E" w14:textId="77777777" w:rsidTr="00E33E59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268586A" w14:textId="77777777" w:rsidR="00F8189D" w:rsidRPr="00144951" w:rsidDel="002A1D54" w:rsidRDefault="00F8189D" w:rsidP="00F8189D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149A80" w14:textId="0E19D655" w:rsidR="00F8189D" w:rsidRPr="00144951" w:rsidRDefault="00F8189D" w:rsidP="00F8189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перечень необходимых исходных данных для формирования информационной модели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из компонентов</w:t>
            </w:r>
          </w:p>
        </w:tc>
      </w:tr>
      <w:tr w:rsidR="00095548" w:rsidRPr="00144951" w14:paraId="3EA91C0E" w14:textId="77777777" w:rsidTr="00E33E59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5BE277A" w14:textId="77777777" w:rsidR="00F8189D" w:rsidRPr="00144951" w:rsidDel="002A1D54" w:rsidRDefault="00F8189D" w:rsidP="00F8189D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FD3362" w14:textId="706B928B" w:rsidR="00F8189D" w:rsidRPr="00144951" w:rsidRDefault="00453385" w:rsidP="0045338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алгоритм и способы работы в программных средствах для информационного моделирования при формировании информационной модели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7CAA653C" w14:textId="77777777" w:rsidTr="00E33E59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8A61CAD" w14:textId="77777777" w:rsidR="00F8189D" w:rsidRPr="00144951" w:rsidDel="002A1D54" w:rsidRDefault="00F8189D" w:rsidP="00F8189D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A6FFA7" w14:textId="2A5269B7" w:rsidR="00F8189D" w:rsidRPr="00144951" w:rsidRDefault="00396F91" w:rsidP="00396F9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способы конструирования основных узловых соединений элементов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информационной модели в зависимости от уровня детализации </w:t>
            </w:r>
          </w:p>
        </w:tc>
      </w:tr>
      <w:tr w:rsidR="00095548" w:rsidRPr="00144951" w14:paraId="43FC8AF7" w14:textId="77777777" w:rsidTr="007C68F1">
        <w:trPr>
          <w:trHeight w:val="902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FFA9826" w14:textId="77777777" w:rsidR="007C68F1" w:rsidRPr="00144951" w:rsidDel="002A1D54" w:rsidRDefault="007C68F1" w:rsidP="00F8189D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ABAC44" w14:textId="47626FE1" w:rsidR="007C68F1" w:rsidRPr="00144951" w:rsidRDefault="007C68F1" w:rsidP="007C68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передачи данных информационной модели в части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смежным разработчикам коллектива разработчиков сводной цифровой модели</w:t>
            </w:r>
          </w:p>
        </w:tc>
      </w:tr>
      <w:tr w:rsidR="00095548" w:rsidRPr="00144951" w14:paraId="1E5FF048" w14:textId="77777777" w:rsidTr="00E33E59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A6BEC8A" w14:textId="77777777" w:rsidR="007C68F1" w:rsidRPr="00144951" w:rsidDel="002A1D54" w:rsidRDefault="007C68F1" w:rsidP="00F8189D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5E3690" w14:textId="2B07CB34" w:rsidR="007C68F1" w:rsidRPr="00144951" w:rsidRDefault="007C68F1" w:rsidP="00FE17B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порядок публикации и выпуска технической документации на основе информационной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144951" w:rsidRPr="00144951" w14:paraId="04CC64F0" w14:textId="77777777" w:rsidTr="00E33E59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191B5F3" w14:textId="77777777" w:rsidR="007C68F1" w:rsidRPr="00144951" w:rsidDel="002A1D54" w:rsidRDefault="007C68F1" w:rsidP="007C68F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DFE032B" w14:textId="7BDC29B4" w:rsidR="007C68F1" w:rsidRPr="00144951" w:rsidRDefault="007C68F1" w:rsidP="007C68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Использовать технологии информационного моделирования при решении специализированных задач на этапе жизненного цикла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095548" w:rsidRPr="00144951" w14:paraId="372FAE99" w14:textId="77777777" w:rsidTr="001B4653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048F646" w14:textId="77777777" w:rsidR="007C68F1" w:rsidRPr="00144951" w:rsidRDefault="007C68F1" w:rsidP="007C68F1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</w:tcPr>
          <w:p w14:paraId="7A1C9FE9" w14:textId="77777777" w:rsidR="007C68F1" w:rsidRPr="00144951" w:rsidRDefault="00F85E42" w:rsidP="007C68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Профессиональная строительная терминология и терминология информационного моделирования на русском и английском языке</w:t>
            </w:r>
          </w:p>
        </w:tc>
      </w:tr>
      <w:tr w:rsidR="00095548" w:rsidRPr="00144951" w14:paraId="2F09B4C2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49EE49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1E474408" w14:textId="77777777" w:rsidR="001E2F7F" w:rsidRPr="00144951" w:rsidRDefault="001E2F7F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095548" w:rsidRPr="00144951" w14:paraId="21AE16E4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26845C1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1548B756" w14:textId="25CD5DF5" w:rsidR="001E2F7F" w:rsidRPr="00144951" w:rsidRDefault="001E2F7F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Стандарты и своды правил на разработку информационных моделей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95548" w:rsidRPr="00144951" w14:paraId="1AA4F230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B0E898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53D7D8CC" w14:textId="2FB2B311" w:rsidR="001E2F7F" w:rsidRPr="00144951" w:rsidRDefault="001E2F7F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по проектированию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095548" w:rsidRPr="00144951" w14:paraId="65680DDF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4EBDA61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272584E5" w14:textId="04000178" w:rsidR="001E2F7F" w:rsidRPr="00144951" w:rsidRDefault="001E2F7F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Функциональные возможности программного обеспечения для информационного моделирования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095548" w:rsidRPr="00144951" w14:paraId="29C85853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3E90531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7D791931" w14:textId="49361997" w:rsidR="001E2F7F" w:rsidRPr="00144951" w:rsidRDefault="001E2F7F" w:rsidP="00BC33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Инструменты оформления, публикация и выпуска технической документации на основе информационной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095548" w:rsidRPr="00144951" w14:paraId="0013168D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5F134CF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118395B6" w14:textId="77777777" w:rsidR="001E2F7F" w:rsidRPr="00144951" w:rsidRDefault="00CE450B" w:rsidP="001E2F7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Форматы передачи данных информационной модели, в том числе и открытых</w:t>
            </w:r>
          </w:p>
        </w:tc>
      </w:tr>
      <w:tr w:rsidR="00095548" w:rsidRPr="00144951" w14:paraId="1C82A355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754D1DF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0C045020" w14:textId="4BB12CE2" w:rsidR="001E2F7F" w:rsidRPr="00144951" w:rsidRDefault="00CE450B" w:rsidP="00BC33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Уровни детализации информационных моделей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</w:p>
        </w:tc>
      </w:tr>
      <w:tr w:rsidR="00095548" w:rsidRPr="00144951" w14:paraId="0970EDDC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AC0C733" w14:textId="77777777" w:rsidR="001E2F7F" w:rsidRPr="00144951" w:rsidDel="002A1D54" w:rsidRDefault="001E2F7F" w:rsidP="001E2F7F">
            <w:pPr>
              <w:pStyle w:val="afa"/>
            </w:pPr>
          </w:p>
        </w:tc>
        <w:tc>
          <w:tcPr>
            <w:tcW w:w="3760" w:type="pct"/>
            <w:gridSpan w:val="9"/>
          </w:tcPr>
          <w:p w14:paraId="30A6C8C5" w14:textId="77777777" w:rsidR="001E2F7F" w:rsidRPr="00144951" w:rsidRDefault="00CE450B" w:rsidP="00CE450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Принципы коллективной работы над сводной цифровой моделью в среде общих данных</w:t>
            </w:r>
          </w:p>
        </w:tc>
      </w:tr>
      <w:tr w:rsidR="00095548" w:rsidRPr="00144951" w14:paraId="693CCB7C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C61BE8E" w14:textId="77777777" w:rsidR="004A269E" w:rsidRPr="00144951" w:rsidDel="002A1D54" w:rsidRDefault="004A269E" w:rsidP="004A269E">
            <w:pPr>
              <w:pStyle w:val="afa"/>
            </w:pPr>
          </w:p>
        </w:tc>
        <w:tc>
          <w:tcPr>
            <w:tcW w:w="3760" w:type="pct"/>
            <w:gridSpan w:val="9"/>
          </w:tcPr>
          <w:p w14:paraId="5CD818D0" w14:textId="77777777" w:rsidR="004A269E" w:rsidRPr="00144951" w:rsidRDefault="004A269E" w:rsidP="004A269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Основные требования к составу и оформлению технической документации на этапе жизненного цикла объекта строительства</w:t>
            </w:r>
          </w:p>
        </w:tc>
      </w:tr>
      <w:tr w:rsidR="00095548" w:rsidRPr="00144951" w14:paraId="34454CBC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C5751C6" w14:textId="77777777" w:rsidR="004A269E" w:rsidRPr="00144951" w:rsidDel="002A1D54" w:rsidRDefault="004A269E" w:rsidP="004A269E">
            <w:pPr>
              <w:pStyle w:val="afa"/>
            </w:pPr>
          </w:p>
        </w:tc>
        <w:tc>
          <w:tcPr>
            <w:tcW w:w="3760" w:type="pct"/>
            <w:gridSpan w:val="9"/>
          </w:tcPr>
          <w:p w14:paraId="1CE91131" w14:textId="77777777" w:rsidR="004A269E" w:rsidRPr="00144951" w:rsidRDefault="004A269E" w:rsidP="004A269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Методы создания компонентов информационных моделей</w:t>
            </w:r>
          </w:p>
        </w:tc>
      </w:tr>
      <w:tr w:rsidR="00095548" w:rsidRPr="00144951" w14:paraId="2A655458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19D8A28" w14:textId="77777777" w:rsidR="004A269E" w:rsidRPr="00144951" w:rsidDel="002A1D54" w:rsidRDefault="004A269E" w:rsidP="004A269E">
            <w:pPr>
              <w:pStyle w:val="afa"/>
            </w:pPr>
          </w:p>
        </w:tc>
        <w:tc>
          <w:tcPr>
            <w:tcW w:w="3760" w:type="pct"/>
            <w:gridSpan w:val="9"/>
          </w:tcPr>
          <w:p w14:paraId="73CA13C5" w14:textId="77777777" w:rsidR="004A269E" w:rsidRPr="00144951" w:rsidRDefault="004A269E" w:rsidP="004A269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Цели, задачи и принципы информационного моделирования (в рамках своей дисциплины)</w:t>
            </w:r>
          </w:p>
        </w:tc>
      </w:tr>
      <w:tr w:rsidR="00095548" w:rsidRPr="00144951" w14:paraId="04998B3E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C617D7A" w14:textId="77777777" w:rsidR="00BE78FB" w:rsidRPr="00144951" w:rsidDel="002A1D54" w:rsidRDefault="00BE78FB" w:rsidP="00BE78FB">
            <w:pPr>
              <w:pStyle w:val="afa"/>
            </w:pPr>
          </w:p>
        </w:tc>
        <w:tc>
          <w:tcPr>
            <w:tcW w:w="3760" w:type="pct"/>
            <w:gridSpan w:val="9"/>
          </w:tcPr>
          <w:p w14:paraId="13176C11" w14:textId="1C79AB04" w:rsidR="00BE78FB" w:rsidRPr="00144951" w:rsidRDefault="00BE78FB" w:rsidP="00BE78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подходы и методики оптимизации процесса информационного проектирования </w:t>
            </w:r>
            <w:r w:rsidR="003759C9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426D480A" w14:textId="77777777" w:rsidTr="001B4653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17F6C71" w14:textId="77777777" w:rsidR="00BE78FB" w:rsidRPr="00144951" w:rsidDel="002A1D54" w:rsidRDefault="00BE78FB" w:rsidP="00BE78FB">
            <w:pPr>
              <w:pStyle w:val="afa"/>
            </w:pPr>
          </w:p>
        </w:tc>
        <w:tc>
          <w:tcPr>
            <w:tcW w:w="3760" w:type="pct"/>
            <w:gridSpan w:val="9"/>
          </w:tcPr>
          <w:p w14:paraId="606FF740" w14:textId="77777777" w:rsidR="00BE78FB" w:rsidRPr="00144951" w:rsidRDefault="005302E3" w:rsidP="00BE78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25E6EBD5" w14:textId="77777777" w:rsidTr="00676856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716FC9" w14:textId="77777777" w:rsidR="00BE78FB" w:rsidRPr="00144951" w:rsidDel="002A1D54" w:rsidRDefault="00BE78FB" w:rsidP="00BE78FB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DA6F27" w14:textId="77777777" w:rsidR="00BE78FB" w:rsidRPr="00144951" w:rsidRDefault="00BE78FB" w:rsidP="00BE78FB">
            <w:pPr>
              <w:pStyle w:val="afa"/>
            </w:pPr>
            <w:r w:rsidRPr="00144951">
              <w:t>-</w:t>
            </w:r>
          </w:p>
        </w:tc>
      </w:tr>
    </w:tbl>
    <w:p w14:paraId="26F21ADB" w14:textId="77777777" w:rsidR="00407766" w:rsidRPr="00144951" w:rsidRDefault="00407766" w:rsidP="004A4539">
      <w:pPr>
        <w:pStyle w:val="2"/>
        <w:rPr>
          <w:szCs w:val="24"/>
        </w:rPr>
      </w:pPr>
      <w:bookmarkStart w:id="5" w:name="_Toc4259101"/>
      <w:bookmarkStart w:id="6" w:name="_Toc10060852"/>
      <w:r w:rsidRPr="00144951">
        <w:rPr>
          <w:szCs w:val="24"/>
        </w:rPr>
        <w:t>3.</w:t>
      </w:r>
      <w:r w:rsidR="00D916FB" w:rsidRPr="00144951">
        <w:rPr>
          <w:szCs w:val="24"/>
        </w:rPr>
        <w:t>3</w:t>
      </w:r>
      <w:r w:rsidRPr="00144951">
        <w:rPr>
          <w:szCs w:val="24"/>
        </w:rPr>
        <w:t>. Обобщенная трудовая функция</w:t>
      </w:r>
      <w:bookmarkEnd w:id="5"/>
      <w:bookmarkEnd w:id="6"/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5"/>
        <w:gridCol w:w="1077"/>
        <w:gridCol w:w="1194"/>
        <w:gridCol w:w="463"/>
        <w:gridCol w:w="1577"/>
        <w:gridCol w:w="619"/>
        <w:gridCol w:w="136"/>
        <w:gridCol w:w="556"/>
        <w:gridCol w:w="680"/>
        <w:gridCol w:w="1088"/>
        <w:gridCol w:w="1095"/>
      </w:tblGrid>
      <w:tr w:rsidR="00095548" w:rsidRPr="00144951" w14:paraId="35A50E8F" w14:textId="77777777" w:rsidTr="00C601D6">
        <w:trPr>
          <w:trHeight w:val="278"/>
        </w:trPr>
        <w:tc>
          <w:tcPr>
            <w:tcW w:w="823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30FCFA2F" w14:textId="77777777" w:rsidR="00833775" w:rsidRPr="00144951" w:rsidRDefault="00833775" w:rsidP="0083377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25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16A082" w14:textId="792A5EE2" w:rsidR="00833775" w:rsidRPr="00144951" w:rsidRDefault="00690F51" w:rsidP="00833775">
            <w:pPr>
              <w:rPr>
                <w:bCs w:val="0"/>
              </w:rPr>
            </w:pPr>
            <w:r w:rsidRPr="00144951">
              <w:t xml:space="preserve">Техническое руководство процессами разработки и реализации проекта </w:t>
            </w:r>
            <w:r w:rsidR="003759C9">
              <w:t>сооружений водоподготовки и водозаборных сооружений</w:t>
            </w:r>
            <w:r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297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2318875A" w14:textId="77777777" w:rsidR="00833775" w:rsidRPr="00144951" w:rsidRDefault="00833775" w:rsidP="0083377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34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0D3F5D" w14:textId="77777777" w:rsidR="00833775" w:rsidRPr="00144951" w:rsidRDefault="00D916FB" w:rsidP="00833775">
            <w:pPr>
              <w:jc w:val="center"/>
              <w:rPr>
                <w:bCs w:val="0"/>
              </w:rPr>
            </w:pPr>
            <w:r w:rsidRPr="00144951">
              <w:t>С</w:t>
            </w:r>
          </w:p>
        </w:tc>
        <w:tc>
          <w:tcPr>
            <w:tcW w:w="87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A44D16A" w14:textId="77777777" w:rsidR="00833775" w:rsidRPr="00144951" w:rsidRDefault="00833775" w:rsidP="00833775">
            <w:pPr>
              <w:rPr>
                <w:bCs w:val="0"/>
                <w:vertAlign w:val="superscript"/>
              </w:rPr>
            </w:pPr>
            <w:r w:rsidRPr="00144951">
              <w:t>Уровень квалификации</w:t>
            </w:r>
          </w:p>
        </w:tc>
        <w:tc>
          <w:tcPr>
            <w:tcW w:w="53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22A872" w14:textId="77777777" w:rsidR="00833775" w:rsidRPr="00144951" w:rsidRDefault="00833775" w:rsidP="00833775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095548" w:rsidRPr="00144951" w14:paraId="74F50FA5" w14:textId="77777777" w:rsidTr="001F3B2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17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182C4238" w14:textId="77777777" w:rsidR="00833775" w:rsidRPr="00144951" w:rsidRDefault="00833775" w:rsidP="00833775">
            <w:pPr>
              <w:rPr>
                <w:bCs w:val="0"/>
              </w:rPr>
            </w:pPr>
          </w:p>
        </w:tc>
      </w:tr>
      <w:tr w:rsidR="00095548" w:rsidRPr="00144951" w14:paraId="209A6026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83"/>
        </w:trPr>
        <w:tc>
          <w:tcPr>
            <w:tcW w:w="1354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8661AB5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обобщенной трудовой функции</w:t>
            </w:r>
          </w:p>
        </w:tc>
        <w:tc>
          <w:tcPr>
            <w:tcW w:w="58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001B9602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230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D566EC4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142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7E43D35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61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0CE09C" w14:textId="77777777" w:rsidR="00833775" w:rsidRPr="00144951" w:rsidRDefault="00833775" w:rsidP="00833775">
            <w:pPr>
              <w:rPr>
                <w:bCs w:val="0"/>
                <w:sz w:val="20"/>
              </w:rPr>
            </w:pPr>
          </w:p>
        </w:tc>
        <w:tc>
          <w:tcPr>
            <w:tcW w:w="1075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11B003" w14:textId="77777777" w:rsidR="00833775" w:rsidRPr="00144951" w:rsidRDefault="00833775" w:rsidP="00833775">
            <w:pPr>
              <w:rPr>
                <w:bCs w:val="0"/>
                <w:sz w:val="20"/>
              </w:rPr>
            </w:pPr>
          </w:p>
        </w:tc>
      </w:tr>
      <w:tr w:rsidR="00095548" w:rsidRPr="00144951" w14:paraId="1B08D2BD" w14:textId="77777777" w:rsidTr="001F3B2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354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5D674B6C" w14:textId="77777777" w:rsidR="00833775" w:rsidRPr="00144951" w:rsidRDefault="00833775" w:rsidP="00833775">
            <w:pPr>
              <w:rPr>
                <w:bCs w:val="0"/>
                <w:sz w:val="20"/>
              </w:rPr>
            </w:pPr>
          </w:p>
        </w:tc>
        <w:tc>
          <w:tcPr>
            <w:tcW w:w="196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5EC56239" w14:textId="77777777" w:rsidR="00833775" w:rsidRPr="00144951" w:rsidRDefault="00833775" w:rsidP="00833775">
            <w:pPr>
              <w:rPr>
                <w:bCs w:val="0"/>
                <w:sz w:val="20"/>
              </w:rPr>
            </w:pPr>
          </w:p>
        </w:tc>
        <w:tc>
          <w:tcPr>
            <w:tcW w:w="611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5560570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075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601B86A2" w14:textId="77777777" w:rsidR="00833775" w:rsidRPr="00144951" w:rsidRDefault="00833775" w:rsidP="0083377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095548" w:rsidRPr="00144951" w14:paraId="7E40D8F0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15"/>
        </w:trPr>
        <w:tc>
          <w:tcPr>
            <w:tcW w:w="5000" w:type="pct"/>
            <w:gridSpan w:val="11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3C8966FD" w14:textId="77777777" w:rsidR="00833775" w:rsidRPr="00144951" w:rsidRDefault="00833775" w:rsidP="00833775">
            <w:pPr>
              <w:rPr>
                <w:bCs w:val="0"/>
              </w:rPr>
            </w:pPr>
          </w:p>
        </w:tc>
      </w:tr>
      <w:tr w:rsidR="00095548" w:rsidRPr="00144951" w14:paraId="388163A7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525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CF7802" w14:textId="77777777" w:rsidR="00833775" w:rsidRPr="00144951" w:rsidRDefault="00833775" w:rsidP="00D41BFC">
            <w:pPr>
              <w:pStyle w:val="afa"/>
            </w:pPr>
            <w:r w:rsidRPr="00144951">
              <w:t>Возможные наименования должностей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3BB246" w14:textId="77777777" w:rsidR="00F63021" w:rsidRPr="00144951" w:rsidRDefault="00F63021" w:rsidP="00F630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Главный инженер проекта (специалист по организации проектирования)</w:t>
            </w:r>
          </w:p>
          <w:p w14:paraId="0F33278F" w14:textId="77777777" w:rsidR="00833775" w:rsidRPr="00144951" w:rsidRDefault="00F63021" w:rsidP="00F63021">
            <w:pPr>
              <w:pStyle w:val="afa"/>
            </w:pPr>
            <w:r w:rsidRPr="00144951">
              <w:t>Руководитель проектной группы</w:t>
            </w:r>
          </w:p>
        </w:tc>
      </w:tr>
      <w:tr w:rsidR="00095548" w:rsidRPr="00144951" w14:paraId="585D418F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88"/>
        </w:trPr>
        <w:tc>
          <w:tcPr>
            <w:tcW w:w="5000" w:type="pct"/>
            <w:gridSpan w:val="11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14:paraId="56D8DB2D" w14:textId="77777777" w:rsidR="00833775" w:rsidRPr="00144951" w:rsidRDefault="00833775" w:rsidP="00D41BFC">
            <w:pPr>
              <w:pStyle w:val="afa"/>
            </w:pPr>
          </w:p>
        </w:tc>
      </w:tr>
      <w:tr w:rsidR="00144951" w:rsidRPr="00144951" w14:paraId="739C7B95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A90097" w14:textId="77777777" w:rsidR="00F63021" w:rsidRPr="00144951" w:rsidRDefault="00F63021" w:rsidP="00D41BFC">
            <w:pPr>
              <w:pStyle w:val="afa"/>
            </w:pPr>
            <w:r w:rsidRPr="00144951">
              <w:t>Требования к образованию и обучению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A885B13" w14:textId="77777777" w:rsidR="00690F51" w:rsidRPr="00144951" w:rsidRDefault="00690F51" w:rsidP="00690F51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Высшее образование </w:t>
            </w:r>
          </w:p>
          <w:p w14:paraId="6C1AC6E9" w14:textId="77777777" w:rsidR="008E1A95" w:rsidRPr="00144951" w:rsidRDefault="008E1A95" w:rsidP="00690F51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или</w:t>
            </w:r>
          </w:p>
          <w:p w14:paraId="5A4DBEC5" w14:textId="77777777" w:rsidR="00F63021" w:rsidRPr="00144951" w:rsidRDefault="00690F51" w:rsidP="00690F5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Высшее образование (непрофильное) и дополнительное профессиональное образование - программы профессиональной переподготовки по профилю деятельности</w:t>
            </w:r>
          </w:p>
        </w:tc>
      </w:tr>
      <w:tr w:rsidR="00144951" w:rsidRPr="00144951" w14:paraId="512432FF" w14:textId="77777777" w:rsidTr="00C601D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08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3DF22C" w14:textId="77777777" w:rsidR="00F63021" w:rsidRPr="00144951" w:rsidRDefault="00F63021" w:rsidP="00D41BFC">
            <w:pPr>
              <w:pStyle w:val="afa"/>
            </w:pPr>
            <w:r w:rsidRPr="00144951">
              <w:t>Требования к опыту практической работы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806351" w14:textId="19E2B923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CD6901">
              <w:rPr>
                <w:rFonts w:ascii="Times New Roman" w:hAnsi="Times New Roman" w:cs="Times New Roman"/>
                <w:sz w:val="24"/>
                <w:szCs w:val="24"/>
              </w:rPr>
              <w:t>пяти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лет по профилю профессиональной деятельности в области архитектурно-строительного проектирования</w:t>
            </w:r>
          </w:p>
          <w:p w14:paraId="0C6EF265" w14:textId="77777777" w:rsidR="00690F51" w:rsidRPr="00144951" w:rsidRDefault="00690F5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  <w:p w14:paraId="1755C99C" w14:textId="77777777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Не менее трех лет в организациях, осуществляющих подготовку проектной документации на инженерных должностях</w:t>
            </w:r>
          </w:p>
        </w:tc>
      </w:tr>
      <w:tr w:rsidR="00144951" w:rsidRPr="00144951" w14:paraId="1B731EC5" w14:textId="77777777" w:rsidTr="00CD3D6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0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C54BDB" w14:textId="77777777" w:rsidR="00F63021" w:rsidRPr="00144951" w:rsidRDefault="00F63021" w:rsidP="00D41BFC">
            <w:pPr>
              <w:pStyle w:val="afa"/>
            </w:pPr>
            <w:r w:rsidRPr="00144951">
              <w:t>Особые условия допуска к работе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FFC0DFD" w14:textId="77777777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Прохождение инструктажа по охране труда</w:t>
            </w:r>
          </w:p>
          <w:p w14:paraId="13B17F73" w14:textId="77777777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Прохождение противопожарного инструктажа и проверки знаний мер пожарной безопасности</w:t>
            </w:r>
          </w:p>
        </w:tc>
      </w:tr>
      <w:tr w:rsidR="00144951" w:rsidRPr="00144951" w14:paraId="040AB0BC" w14:textId="77777777" w:rsidTr="002B0E4B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02"/>
        </w:trPr>
        <w:tc>
          <w:tcPr>
            <w:tcW w:w="135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7023B0" w14:textId="77777777" w:rsidR="00F63021" w:rsidRPr="00144951" w:rsidRDefault="00F63021" w:rsidP="00D41BFC">
            <w:pPr>
              <w:pStyle w:val="afa"/>
            </w:pPr>
            <w:r w:rsidRPr="00144951">
              <w:t>Другие характеристики</w:t>
            </w:r>
          </w:p>
        </w:tc>
        <w:tc>
          <w:tcPr>
            <w:tcW w:w="3646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15F2A7" w14:textId="77777777" w:rsidR="00F63021" w:rsidRPr="00144951" w:rsidRDefault="00F63021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Дополнительное профессиональное образование - программы повышения квалификации не реже одного раза в пять лет по профилю деятельности</w:t>
            </w:r>
          </w:p>
        </w:tc>
      </w:tr>
    </w:tbl>
    <w:p w14:paraId="292ADB63" w14:textId="77777777" w:rsidR="00FA674E" w:rsidRPr="00144951" w:rsidRDefault="00FA674E" w:rsidP="00FA674E">
      <w:pPr>
        <w:pStyle w:val="afa"/>
      </w:pPr>
    </w:p>
    <w:p w14:paraId="6C2F3C8E" w14:textId="77777777" w:rsidR="00FA674E" w:rsidRPr="00144951" w:rsidRDefault="00FA674E" w:rsidP="00FA674E">
      <w:pPr>
        <w:pStyle w:val="afa"/>
      </w:pPr>
      <w:r w:rsidRPr="00144951">
        <w:t>Дополнительные характеристики</w:t>
      </w:r>
    </w:p>
    <w:tbl>
      <w:tblPr>
        <w:tblW w:w="5000" w:type="pct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3154"/>
        <w:gridCol w:w="1387"/>
        <w:gridCol w:w="5654"/>
      </w:tblGrid>
      <w:tr w:rsidR="00095548" w:rsidRPr="00144951" w14:paraId="3F1519AE" w14:textId="77777777" w:rsidTr="00FA674E">
        <w:trPr>
          <w:trHeight w:val="20"/>
        </w:trPr>
        <w:tc>
          <w:tcPr>
            <w:tcW w:w="154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32FA63" w14:textId="77777777" w:rsidR="00833775" w:rsidRPr="00144951" w:rsidRDefault="00833775" w:rsidP="00D41BFC">
            <w:pPr>
              <w:pStyle w:val="aff0"/>
            </w:pPr>
            <w:r w:rsidRPr="00144951">
              <w:t>Наименование документа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BC89E6" w14:textId="77777777" w:rsidR="00833775" w:rsidRPr="00144951" w:rsidRDefault="00833775" w:rsidP="00D41BFC">
            <w:pPr>
              <w:pStyle w:val="aff0"/>
            </w:pPr>
            <w:r w:rsidRPr="00144951">
              <w:t>Код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02FF9D" w14:textId="77777777" w:rsidR="00833775" w:rsidRPr="00144951" w:rsidRDefault="00833775" w:rsidP="00D41BFC">
            <w:pPr>
              <w:pStyle w:val="aff0"/>
            </w:pPr>
            <w:r w:rsidRPr="00144951">
              <w:t>Наименование базовой группы, должности (профессии) или специальности</w:t>
            </w:r>
          </w:p>
        </w:tc>
      </w:tr>
      <w:tr w:rsidR="00144951" w:rsidRPr="00144951" w14:paraId="09E06907" w14:textId="77777777" w:rsidTr="0057283E">
        <w:trPr>
          <w:trHeight w:val="247"/>
        </w:trPr>
        <w:tc>
          <w:tcPr>
            <w:tcW w:w="154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786F46A" w14:textId="77777777" w:rsidR="0057283E" w:rsidRPr="00144951" w:rsidRDefault="0057283E" w:rsidP="00D41BFC">
            <w:pPr>
              <w:pStyle w:val="afa"/>
              <w:rPr>
                <w:vertAlign w:val="superscript"/>
              </w:rPr>
            </w:pPr>
            <w:r w:rsidRPr="00144951">
              <w:t>ОКЗ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F5B55EE" w14:textId="77777777" w:rsidR="0057283E" w:rsidRPr="00144951" w:rsidRDefault="00287DED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tooltip="&quot;ОК 010-2014 (МСКЗ-08). Общероссийский классификатор занятий&quot; (принят и введен в действие Приказом Росстандарта от 12.12.2014 N 2020-ст){КонсультантПлюс}" w:history="1">
              <w:r w:rsidR="0057283E" w:rsidRPr="00144951">
                <w:rPr>
                  <w:rFonts w:ascii="Times New Roman" w:hAnsi="Times New Roman" w:cs="Times New Roman"/>
                  <w:sz w:val="24"/>
                  <w:szCs w:val="24"/>
                </w:rPr>
                <w:t>2142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DFC79FA" w14:textId="77777777" w:rsidR="0057283E" w:rsidRPr="00144951" w:rsidRDefault="0057283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Инженеры по гражданскому строительству</w:t>
            </w:r>
          </w:p>
        </w:tc>
      </w:tr>
      <w:tr w:rsidR="00095548" w:rsidRPr="00144951" w14:paraId="09ED9E82" w14:textId="77777777" w:rsidTr="0090310C">
        <w:trPr>
          <w:trHeight w:val="20"/>
        </w:trPr>
        <w:tc>
          <w:tcPr>
            <w:tcW w:w="1547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129F91B" w14:textId="77777777" w:rsidR="008A6A5A" w:rsidRPr="00144951" w:rsidRDefault="008A6A5A" w:rsidP="00D41BFC">
            <w:pPr>
              <w:pStyle w:val="afa"/>
            </w:pPr>
            <w:r w:rsidRPr="00144951">
              <w:t>ЕКС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461FD4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73FE980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Главный инженер проекта</w:t>
            </w:r>
          </w:p>
        </w:tc>
      </w:tr>
      <w:tr w:rsidR="00095548" w:rsidRPr="00144951" w14:paraId="3A192089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BE68DE1" w14:textId="77777777" w:rsidR="008A6A5A" w:rsidRPr="00144951" w:rsidRDefault="008A6A5A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DDFAD4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CEC8E3B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Заведующий конструкторским отделом</w:t>
            </w:r>
          </w:p>
        </w:tc>
      </w:tr>
      <w:tr w:rsidR="00144951" w:rsidRPr="00144951" w14:paraId="7391B726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01FCF6" w14:textId="77777777" w:rsidR="008A6A5A" w:rsidRPr="00144951" w:rsidRDefault="008A6A5A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52575C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5EE5724" w14:textId="77777777" w:rsidR="008A6A5A" w:rsidRPr="00144951" w:rsidRDefault="008A6A5A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Начальник (руководитель) бригады (группы)</w:t>
            </w:r>
          </w:p>
        </w:tc>
      </w:tr>
      <w:tr w:rsidR="00095548" w:rsidRPr="00144951" w14:paraId="3CFB3D1F" w14:textId="77777777" w:rsidTr="0090310C">
        <w:trPr>
          <w:trHeight w:val="20"/>
        </w:trPr>
        <w:tc>
          <w:tcPr>
            <w:tcW w:w="1547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82C1A0D" w14:textId="77777777" w:rsidR="00BF10E0" w:rsidRPr="00144951" w:rsidRDefault="00BF10E0" w:rsidP="00D41BFC">
            <w:pPr>
              <w:pStyle w:val="afa"/>
            </w:pPr>
            <w:r w:rsidRPr="00144951">
              <w:t>ОКПДТР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EF03845" w14:textId="77777777" w:rsidR="00BF10E0" w:rsidRPr="00144951" w:rsidRDefault="00287DED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BF10E0" w:rsidRPr="00144951">
                <w:rPr>
                  <w:rFonts w:ascii="Times New Roman" w:hAnsi="Times New Roman" w:cs="Times New Roman"/>
                  <w:sz w:val="24"/>
                  <w:szCs w:val="24"/>
                </w:rPr>
                <w:t>20760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0AB76D9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Главный инженер проекта</w:t>
            </w:r>
          </w:p>
        </w:tc>
      </w:tr>
      <w:tr w:rsidR="00095548" w:rsidRPr="00144951" w14:paraId="321F1756" w14:textId="77777777" w:rsidTr="0090310C">
        <w:trPr>
          <w:trHeight w:val="20"/>
        </w:trPr>
        <w:tc>
          <w:tcPr>
            <w:tcW w:w="1547" w:type="pct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D64A362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8DCA743" w14:textId="77777777" w:rsidR="00BF10E0" w:rsidRPr="00144951" w:rsidRDefault="00287DED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BF10E0" w:rsidRPr="00144951">
                <w:rPr>
                  <w:rFonts w:ascii="Times New Roman" w:hAnsi="Times New Roman" w:cs="Times New Roman"/>
                  <w:sz w:val="24"/>
                  <w:szCs w:val="24"/>
                </w:rPr>
                <w:t>22446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09AC2C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095548" w:rsidRPr="00144951" w14:paraId="4482BF96" w14:textId="77777777" w:rsidTr="0090310C">
        <w:trPr>
          <w:trHeight w:val="20"/>
        </w:trPr>
        <w:tc>
          <w:tcPr>
            <w:tcW w:w="1547" w:type="pct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DCF01C0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98315D7" w14:textId="77777777" w:rsidR="00BF10E0" w:rsidRPr="00144951" w:rsidRDefault="00287DED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BF10E0" w:rsidRPr="00144951">
                <w:rPr>
                  <w:rFonts w:ascii="Times New Roman" w:hAnsi="Times New Roman" w:cs="Times New Roman"/>
                  <w:sz w:val="24"/>
                  <w:szCs w:val="24"/>
                </w:rPr>
                <w:t>22827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E9B2F1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Инженер-проектировщик</w:t>
            </w:r>
          </w:p>
        </w:tc>
      </w:tr>
      <w:tr w:rsidR="00144951" w:rsidRPr="00144951" w14:paraId="5234F773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FCB708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8068A12" w14:textId="77777777" w:rsidR="00BF10E0" w:rsidRPr="00144951" w:rsidRDefault="00287DED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tooltip="Постановление Госстандарта РФ от 26.12.1994 N 367 (ред. от 19.06.2012) &lt;О принятии и введении в действие Общероссийского классификатора профессий рабочих, должностей служащих и тарифных разрядов ОК 016-94&gt; (вместе с &quot;ОК 016-94. Общероссийский классификатор про" w:history="1">
              <w:r w:rsidR="00BF10E0" w:rsidRPr="00144951">
                <w:rPr>
                  <w:rFonts w:ascii="Times New Roman" w:hAnsi="Times New Roman" w:cs="Times New Roman"/>
                  <w:sz w:val="24"/>
                  <w:szCs w:val="24"/>
                </w:rPr>
                <w:t>26151</w:t>
              </w:r>
            </w:hyperlink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DEB980C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Руководитель группы (специализированной в прочих отраслях)</w:t>
            </w:r>
          </w:p>
        </w:tc>
      </w:tr>
      <w:tr w:rsidR="00095548" w:rsidRPr="00144951" w14:paraId="647FBEAF" w14:textId="77777777" w:rsidTr="0057283E">
        <w:trPr>
          <w:trHeight w:val="242"/>
        </w:trPr>
        <w:tc>
          <w:tcPr>
            <w:tcW w:w="1547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505D09E" w14:textId="77777777" w:rsidR="0057283E" w:rsidRPr="00144951" w:rsidRDefault="0057283E" w:rsidP="00D41BFC">
            <w:pPr>
              <w:pStyle w:val="afa"/>
            </w:pPr>
            <w:r w:rsidRPr="00144951">
              <w:t>ОКСО</w:t>
            </w: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B210F12" w14:textId="77777777" w:rsidR="0057283E" w:rsidRPr="00144951" w:rsidRDefault="0057283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2.08.03.01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E4BFEEE" w14:textId="77777777" w:rsidR="0057283E" w:rsidRPr="00144951" w:rsidRDefault="0057283E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  <w:tr w:rsidR="00095548" w:rsidRPr="00144951" w14:paraId="3BCB0C5E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3C331B1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561F47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</w:t>
            </w:r>
            <w:r w:rsidRPr="001449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FAC7AC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  <w:tr w:rsidR="00144951" w:rsidRPr="00144951" w14:paraId="5CA593ED" w14:textId="77777777" w:rsidTr="0090310C">
        <w:trPr>
          <w:trHeight w:val="20"/>
        </w:trPr>
        <w:tc>
          <w:tcPr>
            <w:tcW w:w="1547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7A647CA" w14:textId="77777777" w:rsidR="00BF10E0" w:rsidRPr="00144951" w:rsidRDefault="00BF10E0" w:rsidP="00D41BFC">
            <w:pPr>
              <w:pStyle w:val="afa"/>
            </w:pPr>
          </w:p>
        </w:tc>
        <w:tc>
          <w:tcPr>
            <w:tcW w:w="68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1D01D3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2.08.05.01</w:t>
            </w:r>
          </w:p>
        </w:tc>
        <w:tc>
          <w:tcPr>
            <w:tcW w:w="27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DBD5CB" w14:textId="77777777" w:rsidR="00BF10E0" w:rsidRPr="00144951" w:rsidRDefault="00BF10E0" w:rsidP="0090310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Строительство уникальных зданий и сооружений</w:t>
            </w:r>
          </w:p>
        </w:tc>
      </w:tr>
    </w:tbl>
    <w:p w14:paraId="2D8A422B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3</w:t>
      </w:r>
      <w:r w:rsidRPr="00144951">
        <w:t>.</w:t>
      </w:r>
      <w:r w:rsidR="005D43A9" w:rsidRPr="00144951">
        <w:rPr>
          <w:lang w:val="en-US"/>
        </w:rPr>
        <w:t>1</w:t>
      </w:r>
      <w:r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144951" w:rsidRPr="00144951" w14:paraId="611672C6" w14:textId="77777777" w:rsidTr="00B72BE7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2C194670" w14:textId="77777777" w:rsidR="00254541" w:rsidRPr="00144951" w:rsidRDefault="00254541" w:rsidP="00254541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AFEFDB" w14:textId="0789A2FF" w:rsidR="00254541" w:rsidRPr="00144951" w:rsidRDefault="00254541" w:rsidP="00C1359C">
            <w:pPr>
              <w:rPr>
                <w:bCs w:val="0"/>
              </w:rPr>
            </w:pPr>
            <w:r w:rsidRPr="00144951">
              <w:t xml:space="preserve">Разработка технологических и конструктивных решений </w:t>
            </w:r>
            <w:r w:rsidR="00E63C5A">
              <w:t>сооружений водоподготовки и водозаборных сооружений</w:t>
            </w:r>
            <w:r w:rsidRPr="00144951">
              <w:rPr>
                <w:spacing w:val="2"/>
              </w:rPr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891951A" w14:textId="77777777" w:rsidR="00254541" w:rsidRPr="00144951" w:rsidRDefault="00254541" w:rsidP="00254541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11D98A" w14:textId="77777777" w:rsidR="00254541" w:rsidRPr="00144951" w:rsidRDefault="00254541" w:rsidP="00254541">
            <w:pPr>
              <w:rPr>
                <w:bCs w:val="0"/>
              </w:rPr>
            </w:pPr>
            <w:r w:rsidRPr="00144951">
              <w:t>С/0</w:t>
            </w:r>
            <w:r w:rsidRPr="00144951">
              <w:rPr>
                <w:lang w:val="en-US"/>
              </w:rPr>
              <w:t>1</w:t>
            </w:r>
            <w:r w:rsidRPr="00144951">
              <w:t>.7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BD36DD5" w14:textId="77777777" w:rsidR="00254541" w:rsidRPr="00144951" w:rsidRDefault="00254541" w:rsidP="00254541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295109" w14:textId="77777777" w:rsidR="00254541" w:rsidRPr="00144951" w:rsidRDefault="00254541" w:rsidP="00254541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144951" w:rsidRPr="00144951" w14:paraId="2948AF02" w14:textId="77777777" w:rsidTr="00B72BE7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353E1216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</w:tr>
      <w:tr w:rsidR="00144951" w:rsidRPr="00144951" w14:paraId="78FCE6DF" w14:textId="77777777" w:rsidTr="00B72BE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646EB179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059B4F52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23EA088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A14D89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284939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8E025A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</w:tr>
      <w:tr w:rsidR="00144951" w:rsidRPr="00144951" w14:paraId="06663044" w14:textId="77777777" w:rsidTr="00B72BE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1931F159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2C04B262" w14:textId="77777777" w:rsidR="00254541" w:rsidRPr="00144951" w:rsidRDefault="00254541" w:rsidP="00254541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B3C2547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D6F002A" w14:textId="77777777" w:rsidR="00254541" w:rsidRPr="00144951" w:rsidRDefault="00254541" w:rsidP="00254541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144951" w:rsidRPr="00144951" w14:paraId="6E2D2B4C" w14:textId="77777777" w:rsidTr="00B72BE7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19564E7D" w14:textId="77777777" w:rsidR="00254541" w:rsidRPr="00144951" w:rsidRDefault="00254541" w:rsidP="00254541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1F0DC437" w14:textId="77777777" w:rsidR="00254541" w:rsidRPr="00144951" w:rsidRDefault="00254541" w:rsidP="00254541">
            <w:pPr>
              <w:rPr>
                <w:bCs w:val="0"/>
              </w:rPr>
            </w:pPr>
          </w:p>
        </w:tc>
      </w:tr>
      <w:tr w:rsidR="00144951" w:rsidRPr="00144951" w14:paraId="23639501" w14:textId="77777777" w:rsidTr="00B72BE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5E30116" w14:textId="77777777" w:rsidR="00254541" w:rsidRPr="00144951" w:rsidRDefault="00254541" w:rsidP="00254541">
            <w:pPr>
              <w:pStyle w:val="afa"/>
            </w:pPr>
            <w:r w:rsidRPr="00144951">
              <w:t>Трудовые действия</w:t>
            </w:r>
          </w:p>
          <w:p w14:paraId="00AD9A37" w14:textId="77777777" w:rsidR="00562231" w:rsidRPr="00144951" w:rsidRDefault="00562231" w:rsidP="002545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01CEB4" w14:textId="3537A9B6" w:rsidR="00254541" w:rsidRPr="00144951" w:rsidRDefault="00562231" w:rsidP="002545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lastRenderedPageBreak/>
              <w:t xml:space="preserve">Сбор сведений о существующих и проектируемых объектах с </w:t>
            </w:r>
            <w:r w:rsidRPr="00144951">
              <w:rPr>
                <w:rFonts w:ascii="Times New Roman" w:hAnsi="Times New Roman" w:cs="Times New Roman"/>
                <w:sz w:val="24"/>
              </w:rPr>
              <w:lastRenderedPageBreak/>
              <w:t>применением</w:t>
            </w:r>
            <w:r w:rsidR="00DF7996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80536" w:rsidRPr="00F80536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сооружений водоподготовки и водозаборных сооружений   </w:t>
            </w:r>
          </w:p>
        </w:tc>
      </w:tr>
      <w:tr w:rsidR="00144951" w:rsidRPr="00144951" w14:paraId="47B28942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E57FC86" w14:textId="77777777" w:rsidR="00562231" w:rsidRPr="00144951" w:rsidRDefault="00562231" w:rsidP="002545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7F88DE" w14:textId="063934ED" w:rsidR="00562231" w:rsidRPr="00144951" w:rsidRDefault="00DF7996" w:rsidP="00DF7996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вариантов проектных решений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64CA1B8B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748964C" w14:textId="77777777" w:rsidR="00562231" w:rsidRPr="00144951" w:rsidRDefault="00562231" w:rsidP="002545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BABBFA" w14:textId="653F016A" w:rsidR="00562231" w:rsidRPr="00144951" w:rsidRDefault="00DF7996" w:rsidP="00254541">
            <w:pPr>
              <w:pStyle w:val="ConsPlusNormal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Утверждение и оформление основных технологических и конструктивных решений </w:t>
            </w:r>
            <w:r w:rsidR="00E63C5A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5977907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FD9C6F6" w14:textId="77777777" w:rsidR="00DF7996" w:rsidRPr="00144951" w:rsidRDefault="00DF7996" w:rsidP="0025454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B2C760" w14:textId="2EF5D29F" w:rsidR="00DF7996" w:rsidRPr="00144951" w:rsidRDefault="003A2668" w:rsidP="002545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требований к объемам и составу исходных данных для разработки проектной документации </w:t>
            </w:r>
            <w:r w:rsidR="00E63C5A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2D91726F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F0AE281" w14:textId="77777777" w:rsidR="003A2668" w:rsidRPr="00144951" w:rsidRDefault="003A2668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A023FD" w14:textId="41CCAA4D" w:rsidR="003A2668" w:rsidRPr="00144951" w:rsidRDefault="003A2668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Выдача исходных данных для разработки проектной и рабочей документации </w:t>
            </w:r>
            <w:r w:rsidR="00E63C5A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2013DAD8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FDFD7C7" w14:textId="77777777" w:rsidR="003A2668" w:rsidRPr="00144951" w:rsidRDefault="003A2668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65C3C4" w14:textId="0CAEF5F3" w:rsidR="003A2668" w:rsidRPr="00144951" w:rsidRDefault="003A2668" w:rsidP="008759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перечня вероятных аварийных ситуаций в работе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144951" w:rsidRPr="00144951" w14:paraId="3A84B3DA" w14:textId="77777777" w:rsidTr="00B72BE7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4BF637E" w14:textId="77777777" w:rsidR="003A2668" w:rsidRPr="00144951" w:rsidRDefault="003A2668" w:rsidP="003A2668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D589624" w14:textId="38709102" w:rsidR="003A2668" w:rsidRPr="00144951" w:rsidRDefault="00420EA6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Анализировать современные проектные решения</w:t>
            </w:r>
            <w:r w:rsidR="00B72BE7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63C5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8FB9BA7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FF484B2" w14:textId="77777777" w:rsidR="00420EA6" w:rsidRPr="00144951" w:rsidDel="002A1D54" w:rsidRDefault="00420EA6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93539E" w14:textId="5033697E" w:rsidR="00420EA6" w:rsidRPr="00144951" w:rsidRDefault="00B72BE7" w:rsidP="00C135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технические данные и определять варианты возможных решений </w:t>
            </w:r>
            <w:r w:rsidRPr="00795542">
              <w:rPr>
                <w:rFonts w:ascii="Times New Roman" w:hAnsi="Times New Roman" w:cs="Times New Roman"/>
                <w:sz w:val="24"/>
              </w:rPr>
              <w:t>конструктивной схемы</w:t>
            </w:r>
            <w:r w:rsidRPr="007955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3C5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79909881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78F4BE8" w14:textId="77777777" w:rsidR="00420EA6" w:rsidRPr="00144951" w:rsidDel="002A1D54" w:rsidRDefault="00420EA6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5FCEE2" w14:textId="782B13A5" w:rsidR="00420EA6" w:rsidRPr="00144951" w:rsidRDefault="00B72BE7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требования к объемам и составу исходных данных для разработки проектной документации </w:t>
            </w:r>
            <w:r w:rsidR="00E63C5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особенностями проектируемого объекта</w:t>
            </w:r>
          </w:p>
        </w:tc>
      </w:tr>
      <w:tr w:rsidR="00144951" w:rsidRPr="00144951" w14:paraId="3F9255C5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B3775FD" w14:textId="77777777" w:rsidR="00420EA6" w:rsidRPr="00144951" w:rsidDel="002A1D54" w:rsidRDefault="00420EA6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B63EC1" w14:textId="35C7CA11" w:rsidR="00420EA6" w:rsidRPr="00144951" w:rsidRDefault="00B72BE7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алгоритм и способы разработки основных технических решений при проектировании </w:t>
            </w:r>
            <w:r w:rsidR="00E63C5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в соответствии с требованиями нормативных технических документов</w:t>
            </w:r>
          </w:p>
        </w:tc>
      </w:tr>
      <w:tr w:rsidR="00144951" w:rsidRPr="00144951" w14:paraId="198861EE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BF1305E" w14:textId="77777777" w:rsidR="00B72BE7" w:rsidRPr="00144951" w:rsidDel="002A1D54" w:rsidRDefault="00B72BE7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D98322" w14:textId="2B55D852" w:rsidR="00B72BE7" w:rsidRPr="00144951" w:rsidRDefault="00EB2F4F" w:rsidP="003A26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Использовать технологии информационного моделирования при решении специализированных задач на этапе жизненного цикла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144951" w:rsidRPr="00144951" w14:paraId="2035074F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021B23E" w14:textId="77777777" w:rsidR="00B72BE7" w:rsidRPr="00144951" w:rsidDel="002A1D54" w:rsidRDefault="00B72BE7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BFB2A4" w14:textId="541893DE" w:rsidR="00B72BE7" w:rsidRPr="00144951" w:rsidRDefault="00EB2F4F" w:rsidP="00C135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 работы в программных средствах для разработки технологических и конструктивных решений </w:t>
            </w:r>
            <w:r w:rsidR="00E63C5A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7D9BED17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D663159" w14:textId="77777777" w:rsidR="00B72BE7" w:rsidRPr="00144951" w:rsidDel="002A1D54" w:rsidRDefault="00B72BE7" w:rsidP="003A2668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800065" w14:textId="2BF9379E" w:rsidR="00B72BE7" w:rsidRPr="00144951" w:rsidRDefault="00552406" w:rsidP="00CB04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Прогнозировать чрезвычайные ситуаци</w:t>
            </w:r>
            <w:r w:rsidR="00CB047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, влияющие на безопасность </w:t>
            </w:r>
            <w:r w:rsidR="006E00B8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144951" w:rsidRPr="00144951" w14:paraId="11BF657E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EDAE3DE" w14:textId="77777777" w:rsidR="00552406" w:rsidRPr="00144951" w:rsidDel="002A1D54" w:rsidRDefault="00552406" w:rsidP="0055240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6487EE" w14:textId="61013A21" w:rsidR="00552406" w:rsidRPr="00144951" w:rsidRDefault="00552406" w:rsidP="0055240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возможность применения </w:t>
            </w:r>
            <w:r w:rsidR="00D60B67">
              <w:rPr>
                <w:rFonts w:ascii="Times New Roman" w:hAnsi="Times New Roman" w:cs="Times New Roman"/>
                <w:sz w:val="24"/>
                <w:szCs w:val="24"/>
              </w:rPr>
              <w:t>технические решения</w:t>
            </w:r>
            <w:r w:rsidR="00D60B67" w:rsidRPr="00D60B67">
              <w:rPr>
                <w:rFonts w:ascii="Times New Roman" w:hAnsi="Times New Roman" w:cs="Times New Roman"/>
                <w:sz w:val="24"/>
                <w:szCs w:val="24"/>
              </w:rPr>
              <w:t>, обеспечиваю</w:t>
            </w:r>
            <w:r w:rsidR="00D60B67">
              <w:rPr>
                <w:rFonts w:ascii="Times New Roman" w:hAnsi="Times New Roman" w:cs="Times New Roman"/>
                <w:sz w:val="24"/>
                <w:szCs w:val="24"/>
              </w:rPr>
              <w:t>щие рациональное использование, охрану водных объектов и</w:t>
            </w:r>
            <w:r w:rsidR="00D60B67" w:rsidRPr="00D60B67">
              <w:rPr>
                <w:rFonts w:ascii="Times New Roman" w:hAnsi="Times New Roman" w:cs="Times New Roman"/>
                <w:sz w:val="24"/>
                <w:szCs w:val="24"/>
              </w:rPr>
              <w:t xml:space="preserve"> сохранение водных биологических ресурсов</w:t>
            </w:r>
          </w:p>
        </w:tc>
      </w:tr>
      <w:tr w:rsidR="00144951" w:rsidRPr="00144951" w14:paraId="5EFF5F09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6A556CE" w14:textId="77777777" w:rsidR="00552406" w:rsidRPr="00144951" w:rsidDel="002A1D54" w:rsidRDefault="00552406" w:rsidP="0055240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001A57" w14:textId="0AD0DBC3" w:rsidR="00552406" w:rsidRPr="00144951" w:rsidRDefault="003A4196" w:rsidP="0055240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Определять</w:t>
            </w:r>
            <w:r w:rsidR="00552406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возможность применения типовых проектных решений</w:t>
            </w:r>
          </w:p>
        </w:tc>
      </w:tr>
      <w:tr w:rsidR="00144951" w:rsidRPr="00144951" w14:paraId="170910C9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5EDB789" w14:textId="77777777" w:rsidR="00552406" w:rsidRPr="00144951" w:rsidDel="002A1D54" w:rsidRDefault="00552406" w:rsidP="0055240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A6BF64" w14:textId="77777777" w:rsidR="00552406" w:rsidRPr="00144951" w:rsidRDefault="00B45D82" w:rsidP="008E1A9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Выбирать оптимальные решения по организации рельефа трассы и инженерной подготовке территории</w:t>
            </w:r>
          </w:p>
        </w:tc>
      </w:tr>
      <w:tr w:rsidR="00144951" w:rsidRPr="00144951" w14:paraId="2EC91426" w14:textId="77777777" w:rsidTr="00B72BE7">
        <w:trPr>
          <w:trHeight w:val="20"/>
        </w:trPr>
        <w:tc>
          <w:tcPr>
            <w:tcW w:w="1239" w:type="pct"/>
            <w:gridSpan w:val="2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51D59E00" w14:textId="77777777" w:rsidR="00552406" w:rsidRPr="00144951" w:rsidDel="002A1D54" w:rsidRDefault="00552406" w:rsidP="00552406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1B3B92" w14:textId="77777777" w:rsidR="00552406" w:rsidRPr="00144951" w:rsidRDefault="007A3EF2" w:rsidP="0055240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144951" w:rsidRPr="00144951" w14:paraId="3CD2FA45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316D3E9" w14:textId="77777777" w:rsidR="007A3EF2" w:rsidRPr="00144951" w:rsidDel="002A1D54" w:rsidRDefault="007A3EF2" w:rsidP="00552406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CC973E" w14:textId="222A8444" w:rsidR="007A3EF2" w:rsidRPr="00144951" w:rsidRDefault="00597159" w:rsidP="000306C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к обеспечению необходимой надежности, </w:t>
            </w:r>
            <w:r w:rsidR="000306CE">
              <w:rPr>
                <w:rFonts w:ascii="Times New Roman" w:hAnsi="Times New Roman" w:cs="Times New Roman"/>
                <w:sz w:val="24"/>
              </w:rPr>
              <w:t>санитарно-гигиенических норм</w:t>
            </w:r>
            <w:r w:rsidRPr="00144951">
              <w:rPr>
                <w:rFonts w:ascii="Times New Roman" w:hAnsi="Times New Roman" w:cs="Times New Roman"/>
                <w:sz w:val="24"/>
              </w:rPr>
              <w:t>, долговечности и заданных условий эксплуатации</w:t>
            </w:r>
            <w:r w:rsidR="000306CE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306C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144951" w:rsidRPr="00144951" w14:paraId="532E92A1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04D7ED41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B59553" w14:textId="77777777" w:rsidR="00597159" w:rsidRPr="00144951" w:rsidRDefault="00597159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Требуемые параметры проектируемого объекта, климатические и геологические особенности его расположения</w:t>
            </w:r>
          </w:p>
        </w:tc>
      </w:tr>
      <w:tr w:rsidR="000306CE" w:rsidRPr="00144951" w14:paraId="79E215E9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B693F76" w14:textId="77777777" w:rsidR="000306CE" w:rsidRPr="00144951" w:rsidDel="002A1D54" w:rsidRDefault="000306CE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B47B10" w14:textId="2420987D" w:rsidR="000306CE" w:rsidRPr="00144951" w:rsidRDefault="000306CE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</w:t>
            </w:r>
            <w:r w:rsidRPr="000306CE">
              <w:rPr>
                <w:rFonts w:ascii="Times New Roman" w:hAnsi="Times New Roman" w:cs="Times New Roman"/>
                <w:sz w:val="24"/>
              </w:rPr>
              <w:t>ипы инфильтрационных сооружений</w:t>
            </w:r>
          </w:p>
        </w:tc>
      </w:tr>
      <w:tr w:rsidR="00144951" w:rsidRPr="00144951" w14:paraId="21B77DD4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3CBBFF88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46E478" w14:textId="6A087EA7" w:rsidR="00597159" w:rsidRPr="00144951" w:rsidRDefault="00CC0988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изготовлению и монтажу </w:t>
            </w:r>
            <w:r w:rsidR="000306C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620ECC2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762E444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DBCBA9" w14:textId="52391965" w:rsidR="00597159" w:rsidRPr="00144951" w:rsidRDefault="00CC0988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Состав исходных данных для разработки проектной документации </w:t>
            </w:r>
            <w:r w:rsidR="000306C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9EAEA31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4827AA90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C73938" w14:textId="26C4BE2C" w:rsidR="00597159" w:rsidRPr="00144951" w:rsidRDefault="001949F9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вариантам технологических и конструктивных решений </w:t>
            </w:r>
            <w:r w:rsidR="000306CE">
              <w:rPr>
                <w:rFonts w:ascii="Times New Roman" w:hAnsi="Times New Roman" w:cs="Times New Roman"/>
                <w:sz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по проектированию </w:t>
            </w:r>
            <w:r w:rsidR="000306C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DB81B30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4273344" w14:textId="77777777" w:rsidR="00CC0988" w:rsidRPr="00144951" w:rsidDel="002A1D54" w:rsidRDefault="00CC0988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E68CE6" w14:textId="509F65D5" w:rsidR="00CC0988" w:rsidRPr="00144951" w:rsidRDefault="00B32DD8" w:rsidP="00C1359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Правила применения программных средств для разработки конст</w:t>
            </w:r>
            <w:r w:rsidR="00F07612" w:rsidRPr="00144951">
              <w:rPr>
                <w:rFonts w:ascii="Times New Roman" w:hAnsi="Times New Roman" w:cs="Times New Roman"/>
                <w:sz w:val="24"/>
              </w:rPr>
              <w:t>руктивной схемы и основных технологических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решений </w:t>
            </w:r>
            <w:r w:rsidR="000306C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730BE54C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AF7CCCA" w14:textId="77777777" w:rsidR="00F07612" w:rsidRPr="00144951" w:rsidDel="002A1D54" w:rsidRDefault="00F07612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783EBE" w14:textId="187FE0CA" w:rsidR="00F07612" w:rsidRPr="00144951" w:rsidRDefault="00F07612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выдачи исходных данных для разработки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306C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02C16B57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A689291" w14:textId="77777777" w:rsidR="00F07612" w:rsidRPr="00144951" w:rsidDel="002A1D54" w:rsidRDefault="00F07612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CB8531" w14:textId="64212069" w:rsidR="00F07612" w:rsidRPr="00144951" w:rsidRDefault="00F07612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Функциональные возможности программного обеспечения информационного моделирования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144951" w:rsidRPr="00144951" w14:paraId="6D7B90BE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13FA778" w14:textId="77777777" w:rsidR="00CC0988" w:rsidRPr="00144951" w:rsidDel="002A1D54" w:rsidRDefault="00CC0988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088FA6" w14:textId="6E771A3F" w:rsidR="00CC0988" w:rsidRPr="00144951" w:rsidRDefault="000306CE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6CE">
              <w:rPr>
                <w:rFonts w:ascii="Times New Roman" w:hAnsi="Times New Roman" w:cs="Times New Roman"/>
                <w:sz w:val="24"/>
                <w:szCs w:val="24"/>
              </w:rPr>
              <w:t>Природоохранное законодательство Российской Федерации</w:t>
            </w:r>
          </w:p>
        </w:tc>
      </w:tr>
      <w:tr w:rsidR="002420DE" w:rsidRPr="00144951" w14:paraId="5B543AD5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FECCAF9" w14:textId="77777777" w:rsidR="002420DE" w:rsidRPr="00144951" w:rsidDel="002A1D54" w:rsidRDefault="002420DE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33ABD7" w14:textId="4C22A801" w:rsidR="002420DE" w:rsidRPr="000306CE" w:rsidRDefault="00E027AA" w:rsidP="00E027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Перечень </w:t>
            </w:r>
            <w:r w:rsidR="002420DE" w:rsidRPr="002420DE">
              <w:rPr>
                <w:rFonts w:ascii="Times New Roman" w:hAnsi="Times New Roman" w:cs="Times New Roman"/>
                <w:sz w:val="24"/>
                <w:szCs w:val="24"/>
              </w:rPr>
              <w:t>мероприяти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2420DE" w:rsidRPr="002420DE">
              <w:rPr>
                <w:rFonts w:ascii="Times New Roman" w:hAnsi="Times New Roman" w:cs="Times New Roman"/>
                <w:sz w:val="24"/>
                <w:szCs w:val="24"/>
              </w:rPr>
              <w:t xml:space="preserve"> по минимизации возникновения возможных аварийных ситуаций и последствий их воздействия на экосистему региона</w:t>
            </w:r>
          </w:p>
        </w:tc>
      </w:tr>
      <w:tr w:rsidR="00144951" w:rsidRPr="00144951" w14:paraId="2863A859" w14:textId="77777777" w:rsidTr="00B72BE7">
        <w:trPr>
          <w:trHeight w:val="20"/>
        </w:trPr>
        <w:tc>
          <w:tcPr>
            <w:tcW w:w="1239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386CC721" w14:textId="77777777" w:rsidR="00597159" w:rsidRPr="00144951" w:rsidDel="002A1D54" w:rsidRDefault="00597159" w:rsidP="00597159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200B70" w14:textId="39498FD9" w:rsidR="00597159" w:rsidRPr="00144951" w:rsidRDefault="00597159" w:rsidP="0059715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Функциональные возможности программных средств, прогнозирующие поведение </w:t>
            </w:r>
            <w:r w:rsidR="000306C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при возникновении чрезвычайной ситуации</w:t>
            </w:r>
          </w:p>
        </w:tc>
      </w:tr>
      <w:tr w:rsidR="00144951" w:rsidRPr="00144951" w14:paraId="18B65DB1" w14:textId="77777777" w:rsidTr="00B72BE7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3E1DF3" w14:textId="77777777" w:rsidR="00597159" w:rsidRPr="00144951" w:rsidDel="002A1D54" w:rsidRDefault="00597159" w:rsidP="00597159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0FAEEB" w14:textId="77777777" w:rsidR="00597159" w:rsidRPr="00144951" w:rsidRDefault="00597159" w:rsidP="00597159">
            <w:pPr>
              <w:pStyle w:val="afa"/>
            </w:pPr>
            <w:r w:rsidRPr="00144951">
              <w:t>-</w:t>
            </w:r>
          </w:p>
        </w:tc>
      </w:tr>
    </w:tbl>
    <w:p w14:paraId="27350D91" w14:textId="77777777" w:rsidR="00407766" w:rsidRPr="00144951" w:rsidRDefault="00407766" w:rsidP="004A4539">
      <w:pPr>
        <w:pStyle w:val="3"/>
      </w:pPr>
      <w:r w:rsidRPr="00144951">
        <w:t>3.</w:t>
      </w:r>
      <w:r w:rsidR="00D916FB" w:rsidRPr="00144951">
        <w:t>3</w:t>
      </w:r>
      <w:r w:rsidRPr="00144951">
        <w:t>.</w:t>
      </w:r>
      <w:r w:rsidR="0089376C" w:rsidRPr="00144951">
        <w:t>2</w:t>
      </w:r>
      <w:r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738"/>
        <w:gridCol w:w="1393"/>
        <w:gridCol w:w="392"/>
        <w:gridCol w:w="1824"/>
        <w:gridCol w:w="259"/>
        <w:gridCol w:w="439"/>
        <w:gridCol w:w="977"/>
        <w:gridCol w:w="43"/>
        <w:gridCol w:w="1789"/>
        <w:gridCol w:w="557"/>
      </w:tblGrid>
      <w:tr w:rsidR="00144951" w:rsidRPr="00144951" w14:paraId="56BC7F8C" w14:textId="77777777" w:rsidTr="006747FC">
        <w:trPr>
          <w:trHeight w:val="278"/>
        </w:trPr>
        <w:tc>
          <w:tcPr>
            <w:tcW w:w="87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39564B58" w14:textId="77777777" w:rsidR="00407766" w:rsidRPr="00144951" w:rsidRDefault="009E3E65" w:rsidP="009E3E65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953660" w14:textId="2F93F48C" w:rsidR="00407766" w:rsidRPr="00144951" w:rsidRDefault="00F022A5" w:rsidP="00671569">
            <w:pPr>
              <w:rPr>
                <w:bCs w:val="0"/>
              </w:rPr>
            </w:pPr>
            <w:r w:rsidRPr="00144951">
              <w:t>Формирование технического задания и контроль разработки проект</w:t>
            </w:r>
            <w:r w:rsidR="00671569" w:rsidRPr="00144951">
              <w:t xml:space="preserve">а </w:t>
            </w:r>
            <w:r w:rsidR="000306CE">
              <w:t>сооружений водоподготовки и водозаборных сооружений</w:t>
            </w:r>
            <w:r w:rsidRPr="00144951">
              <w:rPr>
                <w:spacing w:val="2"/>
              </w:rPr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D53DEAF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592C94D" w14:textId="77777777" w:rsidR="00407766" w:rsidRPr="00144951" w:rsidRDefault="00D916FB" w:rsidP="0089376C">
            <w:pPr>
              <w:rPr>
                <w:bCs w:val="0"/>
              </w:rPr>
            </w:pPr>
            <w:r w:rsidRPr="00144951">
              <w:t>С</w:t>
            </w:r>
            <w:r w:rsidR="003A006D" w:rsidRPr="00144951">
              <w:t>/0</w:t>
            </w:r>
            <w:r w:rsidR="0089376C" w:rsidRPr="00144951">
              <w:t>2</w:t>
            </w:r>
            <w:r w:rsidR="00407766" w:rsidRPr="00144951">
              <w:t>.7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B414DD7" w14:textId="77777777" w:rsidR="00407766" w:rsidRPr="00144951" w:rsidRDefault="00932AC7" w:rsidP="009E3E65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353F3CA" w14:textId="77777777" w:rsidR="00407766" w:rsidRPr="00144951" w:rsidRDefault="00407766" w:rsidP="004C0A30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144951" w:rsidRPr="00144951" w14:paraId="01B7B3AD" w14:textId="77777777" w:rsidTr="001F3B2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1875FEAB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144951" w:rsidRPr="00144951" w14:paraId="7017557A" w14:textId="77777777" w:rsidTr="000A58EA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39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7F74A73F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39410CF5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Оригинал</w:t>
            </w:r>
          </w:p>
        </w:tc>
        <w:tc>
          <w:tcPr>
            <w:tcW w:w="192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0F9AE128" w14:textId="77777777" w:rsidR="00407766" w:rsidRPr="00144951" w:rsidRDefault="00407766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BC8051" w14:textId="77777777" w:rsidR="00407766" w:rsidRPr="00144951" w:rsidRDefault="009E3E65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937386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C3BC31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</w:tr>
      <w:tr w:rsidR="00144951" w:rsidRPr="00144951" w14:paraId="52A3DF35" w14:textId="77777777" w:rsidTr="000A58EA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39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A371392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189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DF69CC9" w14:textId="77777777" w:rsidR="00407766" w:rsidRPr="00144951" w:rsidRDefault="00407766" w:rsidP="009E3E65">
            <w:pPr>
              <w:rPr>
                <w:bCs w:val="0"/>
                <w:sz w:val="2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38E98F34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7327A2F7" w14:textId="77777777" w:rsidR="00407766" w:rsidRPr="00144951" w:rsidRDefault="00932AC7" w:rsidP="009E3E65">
            <w:pPr>
              <w:rPr>
                <w:bCs w:val="0"/>
                <w:sz w:val="20"/>
              </w:rPr>
            </w:pPr>
            <w:r w:rsidRPr="00144951">
              <w:rPr>
                <w:sz w:val="20"/>
              </w:rPr>
              <w:t>Регистрационный номер профессионального стандарта</w:t>
            </w:r>
          </w:p>
        </w:tc>
      </w:tr>
      <w:tr w:rsidR="00144951" w:rsidRPr="00144951" w14:paraId="50D19CDD" w14:textId="77777777" w:rsidTr="000A58EA">
        <w:trPr>
          <w:trHeight w:val="226"/>
        </w:trPr>
        <w:tc>
          <w:tcPr>
            <w:tcW w:w="1239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73B6C94B" w14:textId="77777777" w:rsidR="00407766" w:rsidRPr="00144951" w:rsidRDefault="00407766" w:rsidP="009E3E65">
            <w:pPr>
              <w:rPr>
                <w:bCs w:val="0"/>
              </w:rPr>
            </w:pPr>
          </w:p>
        </w:tc>
        <w:tc>
          <w:tcPr>
            <w:tcW w:w="3761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465548AB" w14:textId="77777777" w:rsidR="00407766" w:rsidRPr="00144951" w:rsidRDefault="00407766" w:rsidP="009E3E65">
            <w:pPr>
              <w:rPr>
                <w:bCs w:val="0"/>
              </w:rPr>
            </w:pPr>
          </w:p>
        </w:tc>
      </w:tr>
      <w:tr w:rsidR="00144951" w:rsidRPr="00144951" w14:paraId="7AAA4D70" w14:textId="77777777" w:rsidTr="000A58EA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D53474" w14:textId="77777777" w:rsidR="00082B45" w:rsidRPr="00144951" w:rsidRDefault="00082B45" w:rsidP="00082B45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4A479E" w14:textId="5A2F6A84" w:rsidR="00082B45" w:rsidRPr="00144951" w:rsidRDefault="00E871CE" w:rsidP="008807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Составление технического задания на разработку проектной документации </w:t>
            </w:r>
            <w:r w:rsidR="00875933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1CF931A2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69C81B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2EAEEA" w14:textId="0FAA3CAF" w:rsidR="00E871CE" w:rsidRPr="00144951" w:rsidRDefault="00E871CE" w:rsidP="008807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Составление план-графика проектирования </w:t>
            </w:r>
            <w:r w:rsidR="00AB0C3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2A559542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F1D98A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3333C3" w14:textId="64BA82F4" w:rsidR="00E871CE" w:rsidRPr="00144951" w:rsidRDefault="00E871CE" w:rsidP="00511D2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Проверка и согласование текстовой и графической части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19BCB00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4BE184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1744F1" w14:textId="1D5FFE8E" w:rsidR="00E871CE" w:rsidRPr="00144951" w:rsidRDefault="00E871CE" w:rsidP="008807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Проверка принятых проектных решений проектной документации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7E515A" w:rsidRPr="00144951">
              <w:rPr>
                <w:rFonts w:ascii="Times New Roman" w:hAnsi="Times New Roman" w:cs="Times New Roman"/>
                <w:sz w:val="24"/>
              </w:rPr>
              <w:t>, их утверждение и оформление заключения по результатам экспертизы</w:t>
            </w:r>
          </w:p>
        </w:tc>
      </w:tr>
      <w:tr w:rsidR="00144951" w:rsidRPr="00144951" w14:paraId="7CAA2132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BA24FB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E29979C" w14:textId="19145DF1" w:rsidR="00E871CE" w:rsidRPr="00144951" w:rsidRDefault="007E515A" w:rsidP="008807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Выполнение технико-экономического анализа принятых проектных решений проектной документации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07CD9E89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C88017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E6AED3" w14:textId="77777777" w:rsidR="00E871CE" w:rsidRPr="00144951" w:rsidRDefault="007E515A" w:rsidP="006A4D7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Координация работ между разработчиками внутри проектного подразделения и между подразделениями по разработке проектной документации </w:t>
            </w:r>
          </w:p>
        </w:tc>
      </w:tr>
      <w:tr w:rsidR="00144951" w:rsidRPr="00144951" w14:paraId="28DF58E0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47A4FD" w14:textId="77777777" w:rsidR="00E871CE" w:rsidRPr="00144951" w:rsidRDefault="00E871CE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917918" w14:textId="3053C560" w:rsidR="00E871CE" w:rsidRPr="00144951" w:rsidRDefault="006A4D78" w:rsidP="008807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Проверка технической документации на заданном этапе жизненного цикла проектирования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3E191A7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6143F9" w14:textId="77777777" w:rsidR="006A4D78" w:rsidRPr="00144951" w:rsidRDefault="006A4D78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795C94" w14:textId="4F1DF71D" w:rsidR="006A4D78" w:rsidRPr="00144951" w:rsidRDefault="006A4D78" w:rsidP="008807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Контроль осуществления экспертизы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3303716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9D7F1E" w14:textId="77777777" w:rsidR="006A4D78" w:rsidRPr="00144951" w:rsidRDefault="006A4D78" w:rsidP="00082B45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229EBC" w14:textId="615C6816" w:rsidR="006A4D78" w:rsidRPr="00144951" w:rsidRDefault="006A4D78" w:rsidP="008807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Выполнение проверочных расчетов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065E0B9" w14:textId="77777777" w:rsidTr="000C246C">
        <w:trPr>
          <w:trHeight w:val="1413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BBE27F3" w14:textId="77777777" w:rsidR="00244DBB" w:rsidRPr="00144951" w:rsidRDefault="00244DBB" w:rsidP="00244DBB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90F70C4" w14:textId="1AE86507" w:rsidR="00244DBB" w:rsidRPr="00144951" w:rsidRDefault="00D14AAB" w:rsidP="000C2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разрабатываемые проекты и техническую документацию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на соответствие требованиями нормативно-технической документации и нормативных правовых актов, специальным техническим условиям и заданными технико-экономическими показателями</w:t>
            </w:r>
          </w:p>
        </w:tc>
      </w:tr>
      <w:tr w:rsidR="00144951" w:rsidRPr="00144951" w14:paraId="30359A76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F6B0B05" w14:textId="77777777" w:rsidR="00AA164E" w:rsidRPr="00144951" w:rsidDel="002A1D54" w:rsidRDefault="00AA164E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892BBA5" w14:textId="4CDF88D4" w:rsidR="00AA164E" w:rsidRPr="00144951" w:rsidRDefault="00D14AAB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алгоритм и способы подготовки технического задания на разработку проектной документации</w:t>
            </w:r>
            <w:r w:rsidR="0091291F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1D27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91291F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>в соответствии с требованиями нормативно-технической документации и нормативных правовых актов</w:t>
            </w:r>
          </w:p>
        </w:tc>
      </w:tr>
      <w:tr w:rsidR="00144951" w:rsidRPr="00144951" w14:paraId="40B67379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3735B8A" w14:textId="77777777" w:rsidR="00D14AAB" w:rsidRPr="00144951" w:rsidDel="002A1D54" w:rsidRDefault="00D14AAB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B8B793A" w14:textId="061C774E" w:rsidR="00D14AAB" w:rsidRPr="00144951" w:rsidRDefault="0091291F" w:rsidP="003A74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способы работы в программных средствах для оформления технических заданий на разработку раздела проектной документации </w:t>
            </w:r>
          </w:p>
        </w:tc>
      </w:tr>
      <w:tr w:rsidR="00144951" w:rsidRPr="00144951" w14:paraId="633AC17D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278B4C9" w14:textId="77777777" w:rsidR="00D14AAB" w:rsidRPr="00144951" w:rsidDel="002A1D54" w:rsidRDefault="00D14AAB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BBC55F7" w14:textId="3B8CDA5E" w:rsidR="00D14AAB" w:rsidRPr="00144951" w:rsidRDefault="0091291F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полноту исходных данных для подготовки технического задания на разработку проектной документации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162B3C5D" w14:textId="77777777" w:rsidTr="0039006F">
        <w:trPr>
          <w:trHeight w:val="526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01DD3AA" w14:textId="77777777" w:rsidR="00D14AAB" w:rsidRPr="00144951" w:rsidDel="002A1D54" w:rsidRDefault="00D14AAB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34E193D" w14:textId="422EA668" w:rsidR="00D14AAB" w:rsidRPr="00144951" w:rsidRDefault="0091291F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календарные сроки начала и окончания проектирования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1FAFF46C" w14:textId="77777777" w:rsidTr="000C246C">
        <w:trPr>
          <w:trHeight w:val="698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3B7715D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F84AB63" w14:textId="20322E25" w:rsidR="0091291F" w:rsidRPr="00144951" w:rsidRDefault="0091291F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технические данные для обоснованного принятия решений по проектированию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4FE2E54D" w14:textId="77777777" w:rsidTr="000C246C">
        <w:trPr>
          <w:trHeight w:val="526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C4085A9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254879A" w14:textId="717254B6" w:rsidR="0091291F" w:rsidRPr="00144951" w:rsidRDefault="000C246C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алгоритм и способ работы в программных средствах для выполнения расчетов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822AACE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E83AA51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C29BC1F" w14:textId="77777777" w:rsidR="0091291F" w:rsidRPr="00144951" w:rsidRDefault="000C246C" w:rsidP="000C246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алгоритмы координации работ между разработчиками внутри проектного подразделения и между подразделениями по выполнению проектной документации </w:t>
            </w:r>
          </w:p>
        </w:tc>
      </w:tr>
      <w:tr w:rsidR="00144951" w:rsidRPr="00144951" w14:paraId="4E7A7BB7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4FF8DDB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AF1EF6A" w14:textId="5F04D0B7" w:rsidR="0091291F" w:rsidRPr="00144951" w:rsidRDefault="000C246C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методы системного анализа для подготовки и обоснования выводов об эффективности деятельности проектного подразделения по подготовке проектной документации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10D07B38" w14:textId="77777777" w:rsidTr="00D340C5">
        <w:trPr>
          <w:trHeight w:val="559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BE8FCE3" w14:textId="77777777" w:rsidR="0091291F" w:rsidRPr="00144951" w:rsidDel="002A1D54" w:rsidRDefault="0091291F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43A6F66" w14:textId="73C74006" w:rsidR="0091291F" w:rsidRPr="00144951" w:rsidRDefault="00C201E5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критерии отбора исполнителей работ по разработке проектной документации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843AF78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913BAAF" w14:textId="77777777" w:rsidR="000C246C" w:rsidRPr="00144951" w:rsidDel="002A1D54" w:rsidRDefault="000C246C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4ED8CE9" w14:textId="4032BD2A" w:rsidR="000C246C" w:rsidRPr="00144951" w:rsidRDefault="00C201E5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порядок и сроки внесения изменений в проектную документацию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после прохождения экспертизы в соответствии с требованиями нормативно-технической документации и нормативных правовых актов</w:t>
            </w:r>
          </w:p>
        </w:tc>
      </w:tr>
      <w:tr w:rsidR="00144951" w:rsidRPr="00144951" w14:paraId="7CF95076" w14:textId="77777777" w:rsidTr="00812951">
        <w:trPr>
          <w:trHeight w:val="864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7AF6CEE" w14:textId="77777777" w:rsidR="00C201E5" w:rsidRPr="00144951" w:rsidDel="002A1D54" w:rsidRDefault="00C201E5" w:rsidP="00244DBB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FF2B43C" w14:textId="35EA8A79" w:rsidR="00C201E5" w:rsidRPr="00144951" w:rsidRDefault="00C201E5" w:rsidP="00244D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Выявлять несоблюдение сроков разработки проектной документации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>, предусмотренных графиком и определять перечень компенсирующих мероприятий</w:t>
            </w:r>
          </w:p>
        </w:tc>
      </w:tr>
      <w:tr w:rsidR="00144951" w:rsidRPr="00144951" w14:paraId="5DDAD627" w14:textId="77777777" w:rsidTr="000A58EA">
        <w:trPr>
          <w:trHeight w:val="20"/>
        </w:trPr>
        <w:tc>
          <w:tcPr>
            <w:tcW w:w="1239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90C9F0" w14:textId="77777777" w:rsidR="00C33651" w:rsidRPr="00144951" w:rsidRDefault="00C33651" w:rsidP="00C33651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9FB475" w14:textId="77777777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144951" w:rsidRPr="00144951" w14:paraId="68D5F61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56745B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BA86E6" w14:textId="438EBAD1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применения программных средств для оформления технических заданий на разработку проектной документации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52A4781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4F2766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A759BC" w14:textId="344C3768" w:rsidR="00C33651" w:rsidRPr="00144951" w:rsidRDefault="00C33651" w:rsidP="003A74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разработке и оформлению технических заданий на </w:t>
            </w:r>
            <w:r w:rsidRPr="00144951">
              <w:rPr>
                <w:rFonts w:ascii="Times New Roman" w:hAnsi="Times New Roman" w:cs="Times New Roman"/>
                <w:sz w:val="24"/>
              </w:rPr>
              <w:lastRenderedPageBreak/>
              <w:t xml:space="preserve">создание раздела проектной документации </w:t>
            </w:r>
          </w:p>
        </w:tc>
      </w:tr>
      <w:tr w:rsidR="00144951" w:rsidRPr="00144951" w14:paraId="58F34628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060145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6B9301" w14:textId="77777777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Виды проектных работ и требования к квалификации инженеров-проектировщиков</w:t>
            </w:r>
          </w:p>
        </w:tc>
      </w:tr>
      <w:tr w:rsidR="00144951" w:rsidRPr="00144951" w14:paraId="0CF4B633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D76099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CA18EEB" w14:textId="77777777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согласования и утверждения проектной документации</w:t>
            </w:r>
          </w:p>
        </w:tc>
      </w:tr>
      <w:tr w:rsidR="00144951" w:rsidRPr="00144951" w14:paraId="14FDC21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FE7A80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AE4E47" w14:textId="77777777" w:rsidR="00C33651" w:rsidRPr="00144951" w:rsidRDefault="00C33651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составления графика выполнения проектных работ</w:t>
            </w:r>
          </w:p>
        </w:tc>
      </w:tr>
      <w:tr w:rsidR="00144951" w:rsidRPr="00144951" w14:paraId="0F3D9E52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0C1DC9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9DF86A7" w14:textId="17816349" w:rsidR="00C33651" w:rsidRPr="00144951" w:rsidRDefault="00C33651" w:rsidP="002C2B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обеспечения необходимой надежности, долговечности и безопасности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  в целом, а также отдельных ее элементов</w:t>
            </w:r>
          </w:p>
        </w:tc>
      </w:tr>
      <w:tr w:rsidR="00144951" w:rsidRPr="00144951" w14:paraId="5B4F82B4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EF67C3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6C719F" w14:textId="77777777" w:rsidR="00C33651" w:rsidRPr="00144951" w:rsidRDefault="00012299" w:rsidP="000122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Требуемые параметры проектируемого объекта, климатические и геологические особенности его расположения</w:t>
            </w:r>
          </w:p>
        </w:tc>
      </w:tr>
      <w:tr w:rsidR="00144951" w:rsidRPr="00144951" w14:paraId="52C8458E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561819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5E73AD1" w14:textId="05E04618" w:rsidR="00012299" w:rsidRPr="00144951" w:rsidRDefault="00012299" w:rsidP="003A74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и способы проведения технико-экономического анализа принятых решений при разработке раздела проектной документации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44951" w:rsidRPr="00144951" w14:paraId="53E42584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214C6C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7DC464" w14:textId="77777777" w:rsidR="00012299" w:rsidRPr="00144951" w:rsidRDefault="00012299" w:rsidP="000122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координации работ между разработчиками внутри проектного подразделения и между подразделениями по выполнению проектной документации</w:t>
            </w:r>
          </w:p>
        </w:tc>
      </w:tr>
      <w:tr w:rsidR="00144951" w:rsidRPr="00144951" w14:paraId="3AD2609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801616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DC41BA" w14:textId="58A77F73" w:rsidR="00012299" w:rsidRPr="00144951" w:rsidRDefault="00012299" w:rsidP="000122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прохождения экспертизы проектной документации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4E08F3A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3D0BA3B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9852B71" w14:textId="59A2ABB8" w:rsidR="00012299" w:rsidRPr="00144951" w:rsidRDefault="00D0324E" w:rsidP="0001229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Передовой российский и зарубежный опыт разработки проектной документации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4425DD81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E3839B" w14:textId="77777777" w:rsidR="00C33651" w:rsidRPr="00144951" w:rsidDel="002A1D54" w:rsidRDefault="00C33651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3C9B7D" w14:textId="1A03795A" w:rsidR="00C33651" w:rsidRPr="00144951" w:rsidRDefault="00D0324E" w:rsidP="00C3365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применения профессиональных компьютерных программных средств для осуществления расчетов </w:t>
            </w:r>
            <w:r w:rsidR="006D02FE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D287EAD" w14:textId="77777777" w:rsidTr="000A58EA">
        <w:trPr>
          <w:trHeight w:val="20"/>
        </w:trPr>
        <w:tc>
          <w:tcPr>
            <w:tcW w:w="1239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AF888F" w14:textId="77777777" w:rsidR="00012299" w:rsidRPr="00144951" w:rsidDel="002A1D54" w:rsidRDefault="00012299" w:rsidP="00C33651">
            <w:pPr>
              <w:pStyle w:val="afa"/>
            </w:pP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16C8F8" w14:textId="77777777" w:rsidR="00012299" w:rsidRPr="00144951" w:rsidRDefault="005302E3" w:rsidP="00D032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703B14CB" w14:textId="77777777" w:rsidTr="000A58EA">
        <w:trPr>
          <w:trHeight w:val="20"/>
        </w:trPr>
        <w:tc>
          <w:tcPr>
            <w:tcW w:w="123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908F9C" w14:textId="77777777" w:rsidR="00C33651" w:rsidRPr="00144951" w:rsidDel="002A1D54" w:rsidRDefault="00C33651" w:rsidP="00C33651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1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E22891" w14:textId="77777777" w:rsidR="00C33651" w:rsidRPr="00144951" w:rsidRDefault="00C33651" w:rsidP="00C33651">
            <w:pPr>
              <w:pStyle w:val="afa"/>
            </w:pPr>
            <w:r w:rsidRPr="00144951">
              <w:t xml:space="preserve">- </w:t>
            </w:r>
          </w:p>
        </w:tc>
      </w:tr>
    </w:tbl>
    <w:p w14:paraId="2599B2F3" w14:textId="77777777" w:rsidR="00D916FB" w:rsidRPr="00144951" w:rsidRDefault="0089376C" w:rsidP="00D916FB">
      <w:pPr>
        <w:pStyle w:val="3"/>
      </w:pPr>
      <w:r w:rsidRPr="00144951">
        <w:t>3.3.3</w:t>
      </w:r>
      <w:r w:rsidR="00D916FB"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AB0C3E" w:rsidRPr="00144951" w14:paraId="76E23E49" w14:textId="77777777" w:rsidTr="00375DDE">
        <w:trPr>
          <w:trHeight w:val="278"/>
        </w:trPr>
        <w:tc>
          <w:tcPr>
            <w:tcW w:w="87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1472C9DB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B6852B" w14:textId="1CE7EBD5" w:rsidR="00D916FB" w:rsidRPr="00144951" w:rsidRDefault="00F022A5" w:rsidP="00A1306A">
            <w:pPr>
              <w:rPr>
                <w:bCs w:val="0"/>
              </w:rPr>
            </w:pPr>
            <w:r w:rsidRPr="00144951">
              <w:t xml:space="preserve">Организация и контроль создания информационной модели </w:t>
            </w:r>
            <w:r w:rsidR="006730E0">
              <w:t>сооружений водоподготовки и водозаборных сооружений</w:t>
            </w:r>
            <w:r w:rsidRPr="00144951">
              <w:rPr>
                <w:spacing w:val="2"/>
              </w:rPr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F1F7558" w14:textId="77777777" w:rsidR="00D916FB" w:rsidRPr="00144951" w:rsidRDefault="00D916FB" w:rsidP="00375DDE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E5B00B" w14:textId="77777777" w:rsidR="00D916FB" w:rsidRPr="00144951" w:rsidRDefault="00D916FB" w:rsidP="0089376C">
            <w:pPr>
              <w:rPr>
                <w:bCs w:val="0"/>
              </w:rPr>
            </w:pPr>
            <w:r w:rsidRPr="00144951">
              <w:t>С/0</w:t>
            </w:r>
            <w:r w:rsidR="0089376C" w:rsidRPr="00144951">
              <w:t>3</w:t>
            </w:r>
            <w:r w:rsidRPr="00144951">
              <w:t>.7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2A9F9899" w14:textId="77777777" w:rsidR="00D916FB" w:rsidRPr="00144951" w:rsidRDefault="00D916FB" w:rsidP="00375DDE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ADF023" w14:textId="77777777" w:rsidR="00D916FB" w:rsidRPr="00144951" w:rsidRDefault="00D916FB" w:rsidP="00375DDE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AB0C3E" w:rsidRPr="00144951" w14:paraId="2153AF6C" w14:textId="77777777" w:rsidTr="00375DDE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607C72F9" w14:textId="77777777" w:rsidR="00D916FB" w:rsidRPr="00144951" w:rsidRDefault="00D916FB" w:rsidP="00375DDE">
            <w:pPr>
              <w:rPr>
                <w:bCs w:val="0"/>
              </w:rPr>
            </w:pPr>
          </w:p>
        </w:tc>
      </w:tr>
      <w:tr w:rsidR="00AB0C3E" w:rsidRPr="00144951" w14:paraId="56B951CD" w14:textId="77777777" w:rsidTr="0064689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227D8A78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4535D4F7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D37EA7D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2B8053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E6AB80" w14:textId="77777777" w:rsidR="00D916FB" w:rsidRPr="00144951" w:rsidRDefault="00D916FB" w:rsidP="00375DDE">
            <w:pPr>
              <w:rPr>
                <w:bCs w:val="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4DFB94" w14:textId="77777777" w:rsidR="00D916FB" w:rsidRPr="00144951" w:rsidRDefault="00D916FB" w:rsidP="00375DDE">
            <w:pPr>
              <w:rPr>
                <w:bCs w:val="0"/>
              </w:rPr>
            </w:pPr>
          </w:p>
        </w:tc>
      </w:tr>
      <w:tr w:rsidR="00AB0C3E" w:rsidRPr="00144951" w14:paraId="5989E447" w14:textId="77777777" w:rsidTr="00375DD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4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1E841B30" w14:textId="77777777" w:rsidR="00D916FB" w:rsidRPr="00144951" w:rsidRDefault="00D916FB" w:rsidP="00375DDE">
            <w:pPr>
              <w:rPr>
                <w:bCs w:val="0"/>
              </w:rPr>
            </w:pPr>
          </w:p>
        </w:tc>
        <w:tc>
          <w:tcPr>
            <w:tcW w:w="1895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4D13C1A0" w14:textId="77777777" w:rsidR="00D916FB" w:rsidRPr="00144951" w:rsidRDefault="00D916FB" w:rsidP="00375DDE">
            <w:pPr>
              <w:rPr>
                <w:bCs w:val="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9F7F204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80C4398" w14:textId="77777777" w:rsidR="00D916FB" w:rsidRPr="00144951" w:rsidRDefault="00D916FB" w:rsidP="00375DDE">
            <w:pPr>
              <w:rPr>
                <w:bCs w:val="0"/>
              </w:rPr>
            </w:pPr>
            <w:r w:rsidRPr="00144951">
              <w:t>Регистрационный номер профессионального стандарта</w:t>
            </w:r>
          </w:p>
        </w:tc>
      </w:tr>
      <w:tr w:rsidR="00AB0C3E" w:rsidRPr="00144951" w14:paraId="2155165D" w14:textId="77777777" w:rsidTr="009519FE">
        <w:trPr>
          <w:trHeight w:val="226"/>
        </w:trPr>
        <w:tc>
          <w:tcPr>
            <w:tcW w:w="124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1A074B44" w14:textId="77777777" w:rsidR="00D916FB" w:rsidRPr="00144951" w:rsidRDefault="00D916FB" w:rsidP="00375DDE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24DF3085" w14:textId="77777777" w:rsidR="00D916FB" w:rsidRPr="00144951" w:rsidRDefault="00D916FB" w:rsidP="00375DDE">
            <w:pPr>
              <w:rPr>
                <w:bCs w:val="0"/>
              </w:rPr>
            </w:pPr>
          </w:p>
        </w:tc>
      </w:tr>
      <w:tr w:rsidR="00AB0C3E" w:rsidRPr="00144951" w14:paraId="6A3D48EE" w14:textId="77777777" w:rsidTr="009519FE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47C287" w14:textId="77777777" w:rsidR="00AD0435" w:rsidRPr="00144951" w:rsidRDefault="00AD0435" w:rsidP="00AD0435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FE9F97" w14:textId="195B52F0" w:rsidR="00AD0435" w:rsidRPr="00144951" w:rsidRDefault="00EA57B1" w:rsidP="00AD043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Сбор сведений о существующих и проектируемых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61FF7E7D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C23D3F0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586733C" w14:textId="17A7BE7D" w:rsidR="00EA57B1" w:rsidRPr="00144951" w:rsidRDefault="00EA57B1" w:rsidP="00EA57B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требований к объему и составу исходных данных для создания информационной модели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519145CC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A47C5F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43FEC3" w14:textId="5CE61E9D" w:rsidR="00EA57B1" w:rsidRPr="00144951" w:rsidRDefault="00EA57B1" w:rsidP="00AD043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Проверка созданной информационной модели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870348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и инженерной цифровой модели местности</w:t>
            </w:r>
          </w:p>
        </w:tc>
      </w:tr>
      <w:tr w:rsidR="00AB0C3E" w:rsidRPr="00144951" w14:paraId="7B96F3E6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2F7D79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ED670C" w14:textId="5CA0C75F" w:rsidR="00EA57B1" w:rsidRPr="00144951" w:rsidRDefault="00EA57B1" w:rsidP="00EA57B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Проверка оформленной технической документации на заданном этапе жизненного цикла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AB0C3E" w:rsidRPr="00144951" w14:paraId="4D0DCA2F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917B5C3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A4F9BE" w14:textId="77777777" w:rsidR="00EA57B1" w:rsidRPr="00144951" w:rsidRDefault="00495895" w:rsidP="00C004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Утверждение проектных решений по созданию цифровой </w:t>
            </w:r>
            <w:r w:rsidR="00C00492" w:rsidRPr="00144951">
              <w:rPr>
                <w:rFonts w:ascii="Times New Roman" w:hAnsi="Times New Roman" w:cs="Times New Roman"/>
                <w:sz w:val="24"/>
              </w:rPr>
              <w:t xml:space="preserve">информационной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модели </w:t>
            </w:r>
          </w:p>
        </w:tc>
      </w:tr>
      <w:tr w:rsidR="00144951" w:rsidRPr="00144951" w14:paraId="18FB8134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1256F3" w14:textId="77777777" w:rsidR="00EA57B1" w:rsidRPr="00144951" w:rsidRDefault="00EA57B1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B9E7501" w14:textId="77777777" w:rsidR="00EA57B1" w:rsidRPr="00144951" w:rsidRDefault="00F57CA3" w:rsidP="008703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Согласование цифровой</w:t>
            </w:r>
            <w:r w:rsidR="00870348" w:rsidRPr="00144951">
              <w:rPr>
                <w:rFonts w:ascii="Times New Roman" w:hAnsi="Times New Roman" w:cs="Times New Roman"/>
                <w:sz w:val="24"/>
              </w:rPr>
              <w:t xml:space="preserve"> информационной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модели</w:t>
            </w:r>
          </w:p>
        </w:tc>
      </w:tr>
      <w:tr w:rsidR="00AB0C3E" w:rsidRPr="00144951" w14:paraId="3DE3619E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987991" w14:textId="77777777" w:rsidR="00495895" w:rsidRPr="00144951" w:rsidRDefault="00495895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7C62B5" w14:textId="140B44F3" w:rsidR="00495895" w:rsidRPr="00144951" w:rsidRDefault="00F57CA3" w:rsidP="003A74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Контроль качества и сроков разработки сводной цифровой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</w:t>
            </w:r>
          </w:p>
        </w:tc>
      </w:tr>
      <w:tr w:rsidR="00AB0C3E" w:rsidRPr="00144951" w14:paraId="0560E654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24B626" w14:textId="77777777" w:rsidR="00F57CA3" w:rsidRPr="00144951" w:rsidRDefault="00F57CA3" w:rsidP="00AD0435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6CC225" w14:textId="4A1C9ED1" w:rsidR="00F57CA3" w:rsidRPr="00144951" w:rsidRDefault="00F57CA3" w:rsidP="003A74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Выполнение технико-экономического анализа принятых решений при разработке </w:t>
            </w:r>
            <w:r w:rsidR="00E131FC" w:rsidRPr="00144951">
              <w:rPr>
                <w:rFonts w:ascii="Times New Roman" w:hAnsi="Times New Roman" w:cs="Times New Roman"/>
                <w:sz w:val="24"/>
              </w:rPr>
              <w:t>сводной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цифровой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  <w:r w:rsidR="00E131FC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144951" w:rsidRPr="00144951" w14:paraId="3DDF4B24" w14:textId="77777777" w:rsidTr="009519FE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70D2AB" w14:textId="77777777" w:rsidR="004542A4" w:rsidRPr="00144951" w:rsidRDefault="004542A4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4EE621" w14:textId="153DA1E3" w:rsidR="004542A4" w:rsidRPr="00144951" w:rsidRDefault="008E1A95" w:rsidP="0098208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Осуществлять разработку </w:t>
            </w:r>
            <w:r w:rsidR="0098208B" w:rsidRPr="00144951">
              <w:rPr>
                <w:rFonts w:ascii="Times New Roman" w:hAnsi="Times New Roman" w:cs="Times New Roman"/>
                <w:sz w:val="24"/>
                <w:szCs w:val="24"/>
              </w:rPr>
              <w:t>локальных нормат</w:t>
            </w:r>
            <w:r w:rsidR="002A2B4E">
              <w:rPr>
                <w:rFonts w:ascii="Times New Roman" w:hAnsi="Times New Roman" w:cs="Times New Roman"/>
                <w:sz w:val="24"/>
                <w:szCs w:val="24"/>
              </w:rPr>
              <w:t>ивных актов</w:t>
            </w:r>
            <w:r w:rsidR="0098208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с учетом требований системы менеджмента качества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</w:t>
            </w:r>
            <w:r w:rsidR="0098208B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рабочей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</w:p>
        </w:tc>
      </w:tr>
      <w:tr w:rsidR="00AB0C3E" w:rsidRPr="00144951" w14:paraId="722C0C73" w14:textId="77777777" w:rsidTr="00984FF9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A528509" w14:textId="77777777" w:rsidR="00AA3226" w:rsidRPr="00144951" w:rsidRDefault="00AA3226" w:rsidP="004542A4">
            <w:pPr>
              <w:pStyle w:val="afa"/>
            </w:pPr>
          </w:p>
          <w:p w14:paraId="0AC685C3" w14:textId="77777777" w:rsidR="00AA3226" w:rsidRPr="00144951" w:rsidDel="002A1D54" w:rsidRDefault="00AA3226" w:rsidP="004542A4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0634FF" w14:textId="58611CAB" w:rsidR="00AA3226" w:rsidRPr="00144951" w:rsidRDefault="00AA3226" w:rsidP="003A747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способы и алгоритм проведения технико-экономического анализа принятых решений при разработке сводной цифровой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AB0C3E" w:rsidRPr="00144951" w14:paraId="2E43DCA2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EE694AF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E2CFA0" w14:textId="628C3C1A" w:rsidR="00AA3226" w:rsidRPr="00144951" w:rsidRDefault="00AA3226" w:rsidP="004542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технические данные для обоснованного принятия решений по проектированию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6D1A53DC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7C73EC78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43AB96" w14:textId="78782EF1" w:rsidR="00AA3226" w:rsidRPr="00144951" w:rsidRDefault="00AA3226" w:rsidP="002A2B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созданную информационную модель из компонентов </w:t>
            </w:r>
            <w:r w:rsidR="003A747C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="003A747C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на наличие коллизий и 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пространственно-временных пересечений</w:t>
            </w:r>
          </w:p>
        </w:tc>
      </w:tr>
      <w:tr w:rsidR="00AB0C3E" w:rsidRPr="00144951" w14:paraId="43AD0ED7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6100BDF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A421AF" w14:textId="77777777" w:rsidR="00AA3226" w:rsidRPr="00144951" w:rsidRDefault="00AA3226" w:rsidP="004542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Оценивать оформленную техническую документацию на заданном этапе жизненного цикла здания в соответствии с требованиями нормативно-технической документации и нормативных правовых актов</w:t>
            </w:r>
          </w:p>
        </w:tc>
      </w:tr>
      <w:tr w:rsidR="00AB0C3E" w:rsidRPr="00144951" w14:paraId="177CC96A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11F26E5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240267" w14:textId="2692C252" w:rsidR="00AA3226" w:rsidRPr="00144951" w:rsidRDefault="00AA3226" w:rsidP="006F705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объем и состав исходных данных для создания информационной модели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4EE077A6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947B07E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4A991B" w14:textId="77777777" w:rsidR="00AA3226" w:rsidRPr="00144951" w:rsidRDefault="00AA3226" w:rsidP="004542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Отображать данные информационной модели в графическом и табличном виде</w:t>
            </w:r>
          </w:p>
        </w:tc>
      </w:tr>
      <w:tr w:rsidR="00AB0C3E" w:rsidRPr="00144951" w14:paraId="1B46C8BC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145B0927" w14:textId="77777777" w:rsidR="00AA3226" w:rsidRPr="00144951" w:rsidRDefault="00AA3226" w:rsidP="004542A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7ADB96" w14:textId="77777777" w:rsidR="00AA3226" w:rsidRPr="00144951" w:rsidRDefault="00AA3226" w:rsidP="005561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Анализировать справочную и нормативную документацию по разработке информационных моделей </w:t>
            </w:r>
          </w:p>
        </w:tc>
      </w:tr>
      <w:tr w:rsidR="00AB0C3E" w:rsidRPr="00144951" w14:paraId="0865DC48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058F9377" w14:textId="77777777" w:rsidR="00AA3226" w:rsidRPr="00144951" w:rsidRDefault="00AA3226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018F46D" w14:textId="77777777" w:rsidR="00AA3226" w:rsidRPr="00144951" w:rsidRDefault="00AA3226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Анализировать современные технические решения информационного моделирования</w:t>
            </w:r>
          </w:p>
        </w:tc>
      </w:tr>
      <w:tr w:rsidR="00AB0C3E" w:rsidRPr="00144951" w14:paraId="061D3E9C" w14:textId="77777777" w:rsidTr="00984FF9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C0722C" w14:textId="77777777" w:rsidR="00AA3226" w:rsidRPr="00144951" w:rsidRDefault="00AA3226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E8EEC7" w14:textId="77777777" w:rsidR="00AA3226" w:rsidRPr="00144951" w:rsidRDefault="00F4591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алгоритмы </w:t>
            </w:r>
            <w:r w:rsidR="001F6A30" w:rsidRPr="00144951">
              <w:rPr>
                <w:rFonts w:ascii="Times New Roman" w:hAnsi="Times New Roman" w:cs="Times New Roman"/>
                <w:sz w:val="24"/>
              </w:rPr>
              <w:t>работы с информационными моделями</w:t>
            </w:r>
            <w:r w:rsidR="00E64231" w:rsidRPr="00144951">
              <w:rPr>
                <w:rFonts w:ascii="Times New Roman" w:hAnsi="Times New Roman" w:cs="Times New Roman"/>
                <w:sz w:val="24"/>
              </w:rPr>
              <w:t xml:space="preserve"> внутри проектного подразделения</w:t>
            </w:r>
          </w:p>
        </w:tc>
      </w:tr>
      <w:tr w:rsidR="00AB0C3E" w:rsidRPr="00144951" w14:paraId="56B68350" w14:textId="77777777" w:rsidTr="00E95C28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AF792E2" w14:textId="77777777" w:rsidR="00434DE9" w:rsidRPr="00144951" w:rsidRDefault="00434DE9" w:rsidP="00434DE9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CAA205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Профессиональная строительная терминология и терминология информационного моделирования на русском и английском языке</w:t>
            </w:r>
          </w:p>
        </w:tc>
      </w:tr>
      <w:tr w:rsidR="00AB0C3E" w:rsidRPr="00144951" w14:paraId="76DE3842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2D88AAD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4CD6EE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AB0C3E" w:rsidRPr="00144951" w14:paraId="53D5B3EF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62126F9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E106FC" w14:textId="299085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Стандарты и своды правил на разработку информационных моделей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AB0C3E" w:rsidRPr="00144951" w14:paraId="40424948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864AF1E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9EE84A" w14:textId="0FEA45F8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Функциональные возможности программного обеспечения для информационного моделирования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AB0C3E" w:rsidRPr="00144951" w14:paraId="19251C07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A02264C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8414F7" w14:textId="5214870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Инструменты оформления, публикация и выпуска технической документации на основе информационной модели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AB0C3E" w:rsidRPr="00144951" w14:paraId="6567C472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FB0F948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58169A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Форматы передачи данных информационной модели, в том числе и открытых</w:t>
            </w:r>
          </w:p>
        </w:tc>
      </w:tr>
      <w:tr w:rsidR="00AB0C3E" w:rsidRPr="00144951" w14:paraId="00946414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8E83396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0FEA17" w14:textId="77777777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Принципы коллективной работы над сводной цифровой моделью в среде общих данных</w:t>
            </w:r>
          </w:p>
        </w:tc>
      </w:tr>
      <w:tr w:rsidR="00AB0C3E" w:rsidRPr="00144951" w14:paraId="446B5940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7D00012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9FA434" w14:textId="557C0716" w:rsidR="00434DE9" w:rsidRPr="00144951" w:rsidRDefault="00434DE9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Уровни детализации информационных моделей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AB0C3E" w:rsidRPr="00144951" w14:paraId="0E186742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54BB77A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4CAAB3F" w14:textId="77777777" w:rsidR="00434DE9" w:rsidRPr="00144951" w:rsidRDefault="00B525E4" w:rsidP="00B52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Правила проведения технико-экономического анализа принятых решений при разработке сводной цифровой модели</w:t>
            </w:r>
          </w:p>
        </w:tc>
      </w:tr>
      <w:tr w:rsidR="00AB0C3E" w:rsidRPr="00144951" w14:paraId="1EB8458B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593DFA82" w14:textId="77777777" w:rsidR="00B525E4" w:rsidRPr="00144951" w:rsidDel="002A1D54" w:rsidRDefault="00B525E4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C03B86" w14:textId="77777777" w:rsidR="00B525E4" w:rsidRPr="00144951" w:rsidRDefault="00B525E4" w:rsidP="00B525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Требования нормативно-технической документации и нормативных правовых актов к объему и составу исходных данных для создания информационной модели </w:t>
            </w:r>
          </w:p>
        </w:tc>
      </w:tr>
      <w:tr w:rsidR="00AB0C3E" w:rsidRPr="00144951" w14:paraId="2A11B650" w14:textId="77777777" w:rsidTr="00E95C28">
        <w:trPr>
          <w:trHeight w:val="20"/>
        </w:trPr>
        <w:tc>
          <w:tcPr>
            <w:tcW w:w="1240" w:type="pct"/>
            <w:gridSpan w:val="2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E50B260" w14:textId="77777777" w:rsidR="00434DE9" w:rsidRPr="00144951" w:rsidDel="002A1D54" w:rsidRDefault="00434DE9" w:rsidP="00434DE9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D7CE4A" w14:textId="409E4FD3" w:rsidR="00434DE9" w:rsidRPr="00144951" w:rsidRDefault="00B12CC7" w:rsidP="00434DE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Стандарты менеджмента качества и рекомендации по разработке информационных моделей </w:t>
            </w:r>
            <w:r w:rsidR="00AC7D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B0C3E" w:rsidRPr="00144951" w14:paraId="2FF908CF" w14:textId="77777777" w:rsidTr="009519FE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8BF535" w14:textId="77777777" w:rsidR="00434DE9" w:rsidRPr="00144951" w:rsidDel="002A1D54" w:rsidRDefault="00434DE9" w:rsidP="00434DE9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4A9314" w14:textId="77777777" w:rsidR="00434DE9" w:rsidRPr="00144951" w:rsidRDefault="00434DE9" w:rsidP="00434DE9">
            <w:pPr>
              <w:pStyle w:val="afa"/>
            </w:pPr>
            <w:r w:rsidRPr="00144951">
              <w:t xml:space="preserve">- </w:t>
            </w:r>
          </w:p>
        </w:tc>
      </w:tr>
    </w:tbl>
    <w:p w14:paraId="7FD3BCEB" w14:textId="77777777" w:rsidR="0090310C" w:rsidRPr="00144951" w:rsidRDefault="0089376C" w:rsidP="0090310C">
      <w:pPr>
        <w:pStyle w:val="3"/>
      </w:pPr>
      <w:r w:rsidRPr="00144951">
        <w:lastRenderedPageBreak/>
        <w:t>3.3.4</w:t>
      </w:r>
      <w:r w:rsidR="0090310C" w:rsidRPr="00144951"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738"/>
        <w:gridCol w:w="1393"/>
        <w:gridCol w:w="390"/>
        <w:gridCol w:w="1826"/>
        <w:gridCol w:w="257"/>
        <w:gridCol w:w="441"/>
        <w:gridCol w:w="977"/>
        <w:gridCol w:w="41"/>
        <w:gridCol w:w="1791"/>
        <w:gridCol w:w="555"/>
      </w:tblGrid>
      <w:tr w:rsidR="00AB0C3E" w:rsidRPr="00144951" w14:paraId="098160C2" w14:textId="77777777" w:rsidTr="0090310C">
        <w:trPr>
          <w:trHeight w:val="278"/>
        </w:trPr>
        <w:tc>
          <w:tcPr>
            <w:tcW w:w="87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79038DC3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625E90" w14:textId="1EC5F41B" w:rsidR="0090310C" w:rsidRPr="00144951" w:rsidRDefault="004379B1" w:rsidP="00A843FA">
            <w:pPr>
              <w:rPr>
                <w:bCs w:val="0"/>
              </w:rPr>
            </w:pPr>
            <w:r w:rsidRPr="00144951">
              <w:t xml:space="preserve">Осуществление авторского надзора за соблюдением утвержденных проектных решений проектной документации </w:t>
            </w:r>
            <w:r w:rsidR="006730E0">
              <w:t>сооружений водоподготовки и водозаборных сооружений</w:t>
            </w:r>
            <w:r w:rsidRPr="00144951">
              <w:t xml:space="preserve"> </w:t>
            </w:r>
            <w:r w:rsidR="00AC7D40">
              <w:rPr>
                <w:color w:val="808080" w:themeColor="background1" w:themeShade="80"/>
              </w:rPr>
              <w:t xml:space="preserve">  </w:t>
            </w:r>
          </w:p>
        </w:tc>
        <w:tc>
          <w:tcPr>
            <w:tcW w:w="34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0D2835F" w14:textId="77777777" w:rsidR="0090310C" w:rsidRPr="00144951" w:rsidRDefault="0090310C" w:rsidP="0090310C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068ACE" w14:textId="77777777" w:rsidR="0090310C" w:rsidRPr="00144951" w:rsidRDefault="0089376C" w:rsidP="0090310C">
            <w:pPr>
              <w:rPr>
                <w:bCs w:val="0"/>
              </w:rPr>
            </w:pPr>
            <w:r w:rsidRPr="00144951">
              <w:t>С/04</w:t>
            </w:r>
            <w:r w:rsidR="0090310C" w:rsidRPr="00144951">
              <w:t>.7</w:t>
            </w:r>
          </w:p>
        </w:tc>
        <w:tc>
          <w:tcPr>
            <w:tcW w:w="898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10802FC" w14:textId="77777777" w:rsidR="0090310C" w:rsidRPr="00144951" w:rsidRDefault="0090310C" w:rsidP="0090310C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676B05" w14:textId="77777777" w:rsidR="0090310C" w:rsidRPr="00144951" w:rsidRDefault="0090310C" w:rsidP="0090310C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  <w:tr w:rsidR="00AB0C3E" w:rsidRPr="00144951" w14:paraId="462A5DA9" w14:textId="77777777" w:rsidTr="0090310C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43699FF5" w14:textId="77777777" w:rsidR="0090310C" w:rsidRPr="00144951" w:rsidRDefault="0090310C" w:rsidP="0090310C">
            <w:pPr>
              <w:rPr>
                <w:bCs w:val="0"/>
              </w:rPr>
            </w:pPr>
          </w:p>
        </w:tc>
      </w:tr>
      <w:tr w:rsidR="00AB0C3E" w:rsidRPr="00144951" w14:paraId="185112ED" w14:textId="77777777" w:rsidTr="0090310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6257E632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61270925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3196A962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Х</w:t>
            </w:r>
          </w:p>
        </w:tc>
        <w:tc>
          <w:tcPr>
            <w:tcW w:w="102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ECDF60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Заимствовано из оригинала</w:t>
            </w:r>
          </w:p>
        </w:tc>
        <w:tc>
          <w:tcPr>
            <w:tcW w:w="715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4270B8" w14:textId="77777777" w:rsidR="0090310C" w:rsidRPr="00144951" w:rsidRDefault="0090310C" w:rsidP="0090310C">
            <w:pPr>
              <w:rPr>
                <w:bCs w:val="0"/>
              </w:rPr>
            </w:pPr>
          </w:p>
        </w:tc>
        <w:tc>
          <w:tcPr>
            <w:tcW w:w="115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EB0CA7" w14:textId="77777777" w:rsidR="0090310C" w:rsidRPr="00144951" w:rsidRDefault="0090310C" w:rsidP="0090310C">
            <w:pPr>
              <w:rPr>
                <w:bCs w:val="0"/>
              </w:rPr>
            </w:pPr>
          </w:p>
        </w:tc>
      </w:tr>
      <w:tr w:rsidR="00AB0C3E" w:rsidRPr="00144951" w14:paraId="12363811" w14:textId="77777777" w:rsidTr="0090310C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24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794FC0AC" w14:textId="77777777" w:rsidR="0090310C" w:rsidRPr="00144951" w:rsidRDefault="0090310C" w:rsidP="0090310C">
            <w:pPr>
              <w:rPr>
                <w:bCs w:val="0"/>
              </w:rPr>
            </w:pPr>
          </w:p>
        </w:tc>
        <w:tc>
          <w:tcPr>
            <w:tcW w:w="1895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039F77A1" w14:textId="77777777" w:rsidR="0090310C" w:rsidRPr="00144951" w:rsidRDefault="0090310C" w:rsidP="0090310C">
            <w:pPr>
              <w:rPr>
                <w:bCs w:val="0"/>
              </w:rPr>
            </w:pPr>
          </w:p>
        </w:tc>
        <w:tc>
          <w:tcPr>
            <w:tcW w:w="715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17BD19C2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Код оригинала</w:t>
            </w:r>
          </w:p>
        </w:tc>
        <w:tc>
          <w:tcPr>
            <w:tcW w:w="1150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C91D8C7" w14:textId="77777777" w:rsidR="0090310C" w:rsidRPr="00144951" w:rsidRDefault="0090310C" w:rsidP="0090310C">
            <w:pPr>
              <w:rPr>
                <w:bCs w:val="0"/>
              </w:rPr>
            </w:pPr>
            <w:r w:rsidRPr="00144951">
              <w:t>Регистрационный номер профессионального стандарта</w:t>
            </w:r>
          </w:p>
        </w:tc>
      </w:tr>
      <w:tr w:rsidR="00AB0C3E" w:rsidRPr="00144951" w14:paraId="4AC7D633" w14:textId="77777777" w:rsidTr="0090310C">
        <w:trPr>
          <w:trHeight w:val="226"/>
        </w:trPr>
        <w:tc>
          <w:tcPr>
            <w:tcW w:w="124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14:paraId="45119B9F" w14:textId="77777777" w:rsidR="0090310C" w:rsidRPr="00144951" w:rsidRDefault="0090310C" w:rsidP="0090310C">
            <w:pPr>
              <w:rPr>
                <w:bCs w:val="0"/>
              </w:rPr>
            </w:pPr>
          </w:p>
        </w:tc>
        <w:tc>
          <w:tcPr>
            <w:tcW w:w="3760" w:type="pct"/>
            <w:gridSpan w:val="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14:paraId="4F8C0C7C" w14:textId="77777777" w:rsidR="0090310C" w:rsidRPr="00144951" w:rsidRDefault="0090310C" w:rsidP="0090310C">
            <w:pPr>
              <w:rPr>
                <w:bCs w:val="0"/>
              </w:rPr>
            </w:pPr>
          </w:p>
        </w:tc>
      </w:tr>
      <w:tr w:rsidR="00AB0C3E" w:rsidRPr="00144951" w14:paraId="31B1D8A7" w14:textId="77777777" w:rsidTr="00573BC1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71449B" w14:textId="77777777" w:rsidR="00573BC1" w:rsidRPr="00144951" w:rsidRDefault="00573BC1" w:rsidP="00573BC1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761E598" w14:textId="77777777" w:rsidR="00573BC1" w:rsidRPr="00144951" w:rsidRDefault="00EA2300" w:rsidP="00573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Контроль соблюдения принятых проектных решений в организационно- технологической документации строительства</w:t>
            </w:r>
          </w:p>
        </w:tc>
      </w:tr>
      <w:tr w:rsidR="00AB0C3E" w:rsidRPr="00144951" w14:paraId="335A9FBD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D14FBE" w14:textId="77777777" w:rsidR="00B525E4" w:rsidRPr="00144951" w:rsidRDefault="00B525E4" w:rsidP="00573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EECF408" w14:textId="099BC5FE" w:rsidR="00B525E4" w:rsidRPr="00144951" w:rsidRDefault="00EA2300" w:rsidP="002A2B4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Контроль соблюдения технологии строительно-монтажных и специальных работ при строительстве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65C9C94D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AEDE6B" w14:textId="77777777" w:rsidR="00EC4B82" w:rsidRPr="00144951" w:rsidRDefault="00EC4B82" w:rsidP="00573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D9770A8" w14:textId="4C4564DF" w:rsidR="00EC4B82" w:rsidRPr="00144951" w:rsidRDefault="00EC4B82" w:rsidP="00573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Документирование результатов авторского надзора</w:t>
            </w:r>
            <w:r w:rsidR="00373CF1" w:rsidRPr="00144951">
              <w:rPr>
                <w:rFonts w:ascii="Times New Roman" w:hAnsi="Times New Roman" w:cs="Times New Roman"/>
                <w:sz w:val="24"/>
              </w:rPr>
              <w:t xml:space="preserve"> в части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316481BA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3C7AF3" w14:textId="77777777" w:rsidR="00EC4B82" w:rsidRPr="00144951" w:rsidRDefault="00EC4B82" w:rsidP="00573BC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04565EF" w14:textId="1A50AD49" w:rsidR="00EC4B82" w:rsidRPr="00144951" w:rsidRDefault="00EC4B82" w:rsidP="00573BC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Контроль внесения изменений в проектную и рабочую документацию</w:t>
            </w:r>
            <w:r w:rsidR="00373CF1" w:rsidRPr="0014495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339366F8" w14:textId="77777777" w:rsidTr="00573BC1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D198CE" w14:textId="77777777" w:rsidR="00373CF1" w:rsidRPr="00144951" w:rsidRDefault="00373CF1" w:rsidP="00373CF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EE007AE" w14:textId="77777777" w:rsidR="00373CF1" w:rsidRPr="00144951" w:rsidRDefault="00373CF1" w:rsidP="00373C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Организация и контроль реализации системных консультаций в процессе строительства объекта </w:t>
            </w:r>
          </w:p>
        </w:tc>
      </w:tr>
      <w:tr w:rsidR="00AB0C3E" w:rsidRPr="00144951" w14:paraId="2C984DA0" w14:textId="77777777" w:rsidTr="0090310C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E1F9E2" w14:textId="77777777" w:rsidR="00373CF1" w:rsidRPr="00144951" w:rsidDel="002A1D54" w:rsidRDefault="00373CF1" w:rsidP="00373CF1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3C1902" w14:textId="77777777" w:rsidR="00373CF1" w:rsidRPr="00144951" w:rsidRDefault="00BE18E0" w:rsidP="00373C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и обосновывать оптимальные средства и методы устранения выявленных в процессе проведения мероприятий авторского надзора отклонений и нарушений</w:t>
            </w:r>
          </w:p>
        </w:tc>
      </w:tr>
      <w:tr w:rsidR="00AB0C3E" w:rsidRPr="00144951" w14:paraId="230A2E4D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9E6BC2E" w14:textId="77777777" w:rsidR="00BE18E0" w:rsidRPr="00144951" w:rsidDel="002A1D54" w:rsidRDefault="00BE18E0" w:rsidP="00373CF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CE0E5F" w14:textId="77777777" w:rsidR="00BE18E0" w:rsidRPr="00144951" w:rsidRDefault="00BE18E0" w:rsidP="00373C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Анализировать организационно-технологическую документацию, подготовленную подрядчиком</w:t>
            </w:r>
          </w:p>
        </w:tc>
      </w:tr>
      <w:tr w:rsidR="00AB0C3E" w:rsidRPr="00144951" w14:paraId="13F48EA2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9F0701" w14:textId="77777777" w:rsidR="00BE18E0" w:rsidRPr="00144951" w:rsidDel="002A1D54" w:rsidRDefault="00BE18E0" w:rsidP="00373CF1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DC92B1" w14:textId="46CFDC6D" w:rsidR="00BE18E0" w:rsidRPr="00144951" w:rsidRDefault="00BE18E0" w:rsidP="00373CF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Оценивать соблюдение утвержденных проектных решений, в том числе с использованием данных информационной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 и определять необходимость внесения изменений в проектную документацию</w:t>
            </w:r>
          </w:p>
        </w:tc>
      </w:tr>
      <w:tr w:rsidR="00AB0C3E" w:rsidRPr="00144951" w14:paraId="1EB8010E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1099C5" w14:textId="77777777" w:rsidR="00BE18E0" w:rsidRPr="00144951" w:rsidDel="002A1D54" w:rsidRDefault="00BE18E0" w:rsidP="00BE18E0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E7E7E5" w14:textId="2C83134A" w:rsidR="00BE18E0" w:rsidRPr="00144951" w:rsidRDefault="00BE18E0" w:rsidP="00BE18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формы консультирования в процессе строительства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2E1C30FC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0D26CB" w14:textId="77777777" w:rsidR="00BE18E0" w:rsidRPr="00144951" w:rsidDel="002A1D54" w:rsidRDefault="00BE18E0" w:rsidP="00BE18E0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95EFC5" w14:textId="77777777" w:rsidR="00BE18E0" w:rsidRPr="00144951" w:rsidRDefault="004662DD" w:rsidP="00BE18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Оценивать процесс ведения документов авторского надзора в соответствии с установленными требованиями</w:t>
            </w:r>
          </w:p>
        </w:tc>
      </w:tr>
      <w:tr w:rsidR="00AB0C3E" w:rsidRPr="00144951" w14:paraId="712983C7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8FF3EA" w14:textId="77777777" w:rsidR="00BE18E0" w:rsidRPr="00144951" w:rsidDel="002A1D54" w:rsidRDefault="00BE18E0" w:rsidP="00BE18E0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8D0C9B" w14:textId="7A715EF4" w:rsidR="00BE18E0" w:rsidRPr="00144951" w:rsidRDefault="004662DD" w:rsidP="00BE18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Определять необходимость и порядок внесения изменений в информационную модель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AB0C3E" w:rsidRPr="00144951" w14:paraId="03063179" w14:textId="77777777" w:rsidTr="0090310C">
        <w:trPr>
          <w:trHeight w:val="20"/>
        </w:trPr>
        <w:tc>
          <w:tcPr>
            <w:tcW w:w="124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B15197" w14:textId="77777777" w:rsidR="00C87E64" w:rsidRPr="00144951" w:rsidRDefault="00C87E64" w:rsidP="00C87E64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D940811" w14:textId="77777777" w:rsidR="00C87E64" w:rsidRPr="00144951" w:rsidRDefault="00C87E64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AB0C3E" w:rsidRPr="00144951" w14:paraId="66F89B6D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A49267" w14:textId="77777777" w:rsidR="00C87E64" w:rsidRPr="00144951" w:rsidDel="002A1D54" w:rsidRDefault="00C87E64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9129AE" w14:textId="77777777" w:rsidR="00C87E64" w:rsidRPr="00144951" w:rsidRDefault="00C87E64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актов, регламентирующей осуществление авторского надзора строительно-монтажных и специальных работ</w:t>
            </w:r>
          </w:p>
        </w:tc>
      </w:tr>
      <w:tr w:rsidR="00AB0C3E" w:rsidRPr="00144951" w14:paraId="158A1A0A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6F8CAC" w14:textId="77777777" w:rsidR="00C87E64" w:rsidRPr="00144951" w:rsidDel="002A1D54" w:rsidRDefault="00C87E64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7487C9" w14:textId="77777777" w:rsidR="00C87E64" w:rsidRPr="00144951" w:rsidRDefault="003B2442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по проектированию и строительству</w:t>
            </w:r>
          </w:p>
        </w:tc>
      </w:tr>
      <w:tr w:rsidR="00AB0C3E" w:rsidRPr="00144951" w14:paraId="6373EAFD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15BA50" w14:textId="77777777" w:rsidR="00C87E64" w:rsidRPr="00144951" w:rsidDel="002A1D54" w:rsidRDefault="00C87E64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99703E" w14:textId="47C3EC85" w:rsidR="00C87E64" w:rsidRPr="00144951" w:rsidRDefault="003B2442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Порядок и формы осуществления контроля соблюдения утвержденных проектных решений в процессе строительно-монтажных и специальных работ по возведению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0E06A6BB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0ADE66" w14:textId="77777777" w:rsidR="003B2442" w:rsidRPr="00144951" w:rsidDel="002A1D54" w:rsidRDefault="003B2442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02DDE0" w14:textId="77777777" w:rsidR="003B2442" w:rsidRPr="00144951" w:rsidRDefault="003B2442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Правила и стандарты системы контроля (менеджмента) качества проектной организации</w:t>
            </w:r>
          </w:p>
        </w:tc>
      </w:tr>
      <w:tr w:rsidR="00AB0C3E" w:rsidRPr="00144951" w14:paraId="24C6542E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370AEF" w14:textId="77777777" w:rsidR="003B2442" w:rsidRPr="00144951" w:rsidDel="002A1D54" w:rsidRDefault="003B2442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AAB32BD" w14:textId="4E8CF313" w:rsidR="003B2442" w:rsidRPr="00144951" w:rsidRDefault="003B2442" w:rsidP="003B24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Принципы, алгоритмы и стандарты работы в системе информационного моделирования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AB0C3E" w:rsidRPr="00144951" w14:paraId="66E335D0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798222E" w14:textId="77777777" w:rsidR="00290847" w:rsidRPr="00144951" w:rsidDel="002A1D54" w:rsidRDefault="00290847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6424C3" w14:textId="77777777" w:rsidR="00290847" w:rsidRPr="00144951" w:rsidRDefault="00290847" w:rsidP="003B24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Состав, порядок, правила оформления и ведения документов авторского надзора (журнал, графики и др.)</w:t>
            </w:r>
          </w:p>
        </w:tc>
      </w:tr>
      <w:tr w:rsidR="00AB0C3E" w:rsidRPr="00144951" w14:paraId="727635F4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9458C3" w14:textId="77777777" w:rsidR="00290847" w:rsidRPr="00144951" w:rsidDel="002A1D54" w:rsidRDefault="00290847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1DEF68" w14:textId="1EFD1AAF" w:rsidR="00290847" w:rsidRPr="00144951" w:rsidRDefault="00290847" w:rsidP="003B244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Формы и методы проведения консультаций в процессе строительства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AB0C3E" w:rsidRPr="00144951" w14:paraId="2637AE50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00D54A" w14:textId="77777777" w:rsidR="003B2442" w:rsidRPr="00144951" w:rsidDel="002A1D54" w:rsidRDefault="003B2442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035745" w14:textId="77777777" w:rsidR="003B2442" w:rsidRPr="00144951" w:rsidRDefault="00290847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Порядок и правила внесения изменений в проектную документацию в случае уточнения технических решений</w:t>
            </w:r>
          </w:p>
        </w:tc>
      </w:tr>
      <w:tr w:rsidR="00AB0C3E" w:rsidRPr="00144951" w14:paraId="0609B70B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26E809" w14:textId="77777777" w:rsidR="003B2442" w:rsidRPr="00144951" w:rsidDel="002A1D54" w:rsidRDefault="003B2442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A08B39" w14:textId="200CE596" w:rsidR="003B2442" w:rsidRPr="00144951" w:rsidRDefault="00290847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Стандарты и своды правил на разработку информационных моделей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AB0C3E" w:rsidRPr="00144951" w14:paraId="2375F4E5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BFD05A" w14:textId="77777777" w:rsidR="00C87E64" w:rsidRPr="00144951" w:rsidDel="002A1D54" w:rsidRDefault="00C87E64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2A8DEBF" w14:textId="3EF1270D" w:rsidR="00C87E64" w:rsidRPr="00144951" w:rsidRDefault="00290847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Функциональные возможности программного обеспечения для информационного моделирования </w:t>
            </w:r>
            <w:r w:rsidR="00AC7D4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AB0C3E" w:rsidRPr="00144951" w14:paraId="00B49D8C" w14:textId="77777777" w:rsidTr="0090310C">
        <w:trPr>
          <w:trHeight w:val="20"/>
        </w:trPr>
        <w:tc>
          <w:tcPr>
            <w:tcW w:w="124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40AECF" w14:textId="77777777" w:rsidR="00290847" w:rsidRPr="00144951" w:rsidDel="002A1D54" w:rsidRDefault="00290847" w:rsidP="00C87E64">
            <w:pPr>
              <w:pStyle w:val="afa"/>
            </w:pP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7F4630" w14:textId="4F3ACA19" w:rsidR="00290847" w:rsidRPr="00144951" w:rsidRDefault="00290847" w:rsidP="00C87E6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Инструменты оформления, публикации и выпуска технической документации на основе информационной модели </w:t>
            </w:r>
            <w:r w:rsidR="00AC7D40">
              <w:rPr>
                <w:rFonts w:ascii="Times New Roman" w:hAnsi="Times New Roman" w:cs="Times New Roman"/>
                <w:color w:val="808080" w:themeColor="background1" w:themeShade="80"/>
                <w:sz w:val="24"/>
              </w:rPr>
              <w:t xml:space="preserve">  </w:t>
            </w:r>
          </w:p>
        </w:tc>
      </w:tr>
      <w:tr w:rsidR="00AB0C3E" w:rsidRPr="00144951" w14:paraId="4C862984" w14:textId="77777777" w:rsidTr="0090310C">
        <w:trPr>
          <w:trHeight w:val="20"/>
        </w:trPr>
        <w:tc>
          <w:tcPr>
            <w:tcW w:w="124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0CABF3" w14:textId="77777777" w:rsidR="00C87E64" w:rsidRPr="00144951" w:rsidDel="002A1D54" w:rsidRDefault="00C87E64" w:rsidP="00C87E64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2D4392" w14:textId="77777777" w:rsidR="00C87E64" w:rsidRPr="00144951" w:rsidRDefault="00C87E64" w:rsidP="00C87E64">
            <w:pPr>
              <w:pStyle w:val="afa"/>
            </w:pPr>
            <w:r w:rsidRPr="00144951">
              <w:t xml:space="preserve">- </w:t>
            </w:r>
          </w:p>
        </w:tc>
      </w:tr>
    </w:tbl>
    <w:p w14:paraId="51F39DB8" w14:textId="77777777" w:rsidR="0089376C" w:rsidRPr="00144951" w:rsidRDefault="0089376C" w:rsidP="0089376C">
      <w:pPr>
        <w:pStyle w:val="3"/>
      </w:pPr>
      <w:r w:rsidRPr="00144951">
        <w:t>3.3.5. Трудовая функция</w:t>
      </w: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1E0" w:firstRow="1" w:lastRow="1" w:firstColumn="1" w:lastColumn="1" w:noHBand="0" w:noVBand="0"/>
      </w:tblPr>
      <w:tblGrid>
        <w:gridCol w:w="1793"/>
        <w:gridCol w:w="4347"/>
        <w:gridCol w:w="698"/>
        <w:gridCol w:w="977"/>
        <w:gridCol w:w="1832"/>
        <w:gridCol w:w="553"/>
      </w:tblGrid>
      <w:tr w:rsidR="00AB0C3E" w:rsidRPr="00144951" w14:paraId="5ABF9387" w14:textId="77777777" w:rsidTr="00E95C28">
        <w:trPr>
          <w:cantSplit/>
          <w:trHeight w:val="278"/>
        </w:trPr>
        <w:tc>
          <w:tcPr>
            <w:tcW w:w="879" w:type="pct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09F683D9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 xml:space="preserve"> Наименование</w:t>
            </w:r>
          </w:p>
        </w:tc>
        <w:tc>
          <w:tcPr>
            <w:tcW w:w="213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2CD3CE" w14:textId="312F1280" w:rsidR="0089376C" w:rsidRPr="00144951" w:rsidRDefault="00BC2529" w:rsidP="00E95C28">
            <w:pPr>
              <w:rPr>
                <w:bCs w:val="0"/>
              </w:rPr>
            </w:pPr>
            <w:r w:rsidRPr="00144951">
              <w:t xml:space="preserve">Разработка специальных технических условий на проектирование </w:t>
            </w:r>
            <w:r w:rsidR="006E00B8">
              <w:t>сооружений водоподготовки и водозаборных сооружений</w:t>
            </w:r>
            <w:r w:rsidRPr="00144951">
              <w:t xml:space="preserve"> </w:t>
            </w:r>
            <w:r w:rsidR="00AC7D40">
              <w:t xml:space="preserve"> </w:t>
            </w:r>
          </w:p>
        </w:tc>
        <w:tc>
          <w:tcPr>
            <w:tcW w:w="342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FC6539D" w14:textId="77777777" w:rsidR="0089376C" w:rsidRPr="00144951" w:rsidRDefault="0089376C" w:rsidP="00E95C28">
            <w:pPr>
              <w:rPr>
                <w:bCs w:val="0"/>
                <w:vertAlign w:val="superscript"/>
              </w:rPr>
            </w:pPr>
            <w:r w:rsidRPr="00144951">
              <w:t>Код</w:t>
            </w:r>
          </w:p>
        </w:tc>
        <w:tc>
          <w:tcPr>
            <w:tcW w:w="47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6827658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С/05.7</w:t>
            </w:r>
          </w:p>
        </w:tc>
        <w:tc>
          <w:tcPr>
            <w:tcW w:w="898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602CC4F" w14:textId="77777777" w:rsidR="0089376C" w:rsidRPr="00144951" w:rsidRDefault="0089376C" w:rsidP="00E95C28">
            <w:pPr>
              <w:rPr>
                <w:bCs w:val="0"/>
                <w:vertAlign w:val="superscript"/>
              </w:rPr>
            </w:pPr>
            <w:r w:rsidRPr="00144951">
              <w:t>Уровень (подуровень) квалификации</w:t>
            </w:r>
          </w:p>
        </w:tc>
        <w:tc>
          <w:tcPr>
            <w:tcW w:w="27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64D155" w14:textId="77777777" w:rsidR="0089376C" w:rsidRPr="00144951" w:rsidRDefault="0089376C" w:rsidP="00E95C28">
            <w:pPr>
              <w:jc w:val="center"/>
              <w:rPr>
                <w:bCs w:val="0"/>
              </w:rPr>
            </w:pPr>
            <w:r w:rsidRPr="00144951">
              <w:t>7</w:t>
            </w:r>
          </w:p>
        </w:tc>
      </w:tr>
    </w:tbl>
    <w:p w14:paraId="028B8062" w14:textId="77777777" w:rsidR="0089376C" w:rsidRPr="00144951" w:rsidRDefault="0089376C" w:rsidP="0089376C"/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1E0" w:firstRow="1" w:lastRow="1" w:firstColumn="1" w:lastColumn="1" w:noHBand="0" w:noVBand="0"/>
      </w:tblPr>
      <w:tblGrid>
        <w:gridCol w:w="2529"/>
        <w:gridCol w:w="1393"/>
        <w:gridCol w:w="390"/>
        <w:gridCol w:w="2083"/>
        <w:gridCol w:w="1459"/>
        <w:gridCol w:w="2346"/>
      </w:tblGrid>
      <w:tr w:rsidR="00144951" w:rsidRPr="00144951" w14:paraId="4B773E6E" w14:textId="77777777" w:rsidTr="00E95C28">
        <w:trPr>
          <w:trHeight w:val="488"/>
        </w:trPr>
        <w:tc>
          <w:tcPr>
            <w:tcW w:w="1240" w:type="pct"/>
            <w:tcBorders>
              <w:top w:val="nil"/>
              <w:left w:val="nil"/>
              <w:bottom w:val="nil"/>
              <w:right w:val="single" w:sz="4" w:space="0" w:color="808080"/>
            </w:tcBorders>
            <w:vAlign w:val="center"/>
          </w:tcPr>
          <w:p w14:paraId="3CC8D704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Происхождение трудовой функции</w:t>
            </w:r>
          </w:p>
        </w:tc>
        <w:tc>
          <w:tcPr>
            <w:tcW w:w="68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</w:tcPr>
          <w:p w14:paraId="7FED7CC2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Оригинал</w:t>
            </w:r>
          </w:p>
        </w:tc>
        <w:tc>
          <w:tcPr>
            <w:tcW w:w="191" w:type="pct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14:paraId="54D81A2F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Х</w:t>
            </w:r>
          </w:p>
        </w:tc>
        <w:tc>
          <w:tcPr>
            <w:tcW w:w="102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7152B9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Заимствовано из оригинала</w:t>
            </w:r>
          </w:p>
        </w:tc>
        <w:tc>
          <w:tcPr>
            <w:tcW w:w="71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7F27EB" w14:textId="77777777" w:rsidR="0089376C" w:rsidRPr="00144951" w:rsidRDefault="0089376C" w:rsidP="00E95C28">
            <w:pPr>
              <w:rPr>
                <w:bCs w:val="0"/>
              </w:rPr>
            </w:pPr>
          </w:p>
        </w:tc>
        <w:tc>
          <w:tcPr>
            <w:tcW w:w="115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2B62B9" w14:textId="77777777" w:rsidR="0089376C" w:rsidRPr="00144951" w:rsidRDefault="0089376C" w:rsidP="00E95C28">
            <w:pPr>
              <w:rPr>
                <w:bCs w:val="0"/>
              </w:rPr>
            </w:pPr>
          </w:p>
        </w:tc>
      </w:tr>
      <w:tr w:rsidR="00144951" w:rsidRPr="00144951" w14:paraId="0D3AF2C8" w14:textId="77777777" w:rsidTr="00E95C28">
        <w:trPr>
          <w:trHeight w:val="479"/>
        </w:trPr>
        <w:tc>
          <w:tcPr>
            <w:tcW w:w="124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A2D91A" w14:textId="77777777" w:rsidR="0089376C" w:rsidRPr="00144951" w:rsidRDefault="0089376C" w:rsidP="00E95C28">
            <w:pPr>
              <w:rPr>
                <w:bCs w:val="0"/>
              </w:rPr>
            </w:pPr>
          </w:p>
        </w:tc>
        <w:tc>
          <w:tcPr>
            <w:tcW w:w="1895" w:type="pct"/>
            <w:gridSpan w:val="3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5A6F9DCD" w14:textId="77777777" w:rsidR="0089376C" w:rsidRPr="00144951" w:rsidRDefault="0089376C" w:rsidP="00E95C28">
            <w:pPr>
              <w:rPr>
                <w:bCs w:val="0"/>
              </w:rPr>
            </w:pPr>
          </w:p>
        </w:tc>
        <w:tc>
          <w:tcPr>
            <w:tcW w:w="71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70595C5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Код оригинала</w:t>
            </w:r>
          </w:p>
        </w:tc>
        <w:tc>
          <w:tcPr>
            <w:tcW w:w="1150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C4F674D" w14:textId="77777777" w:rsidR="0089376C" w:rsidRPr="00144951" w:rsidRDefault="0089376C" w:rsidP="00E95C28">
            <w:pPr>
              <w:rPr>
                <w:bCs w:val="0"/>
              </w:rPr>
            </w:pPr>
            <w:r w:rsidRPr="00144951">
              <w:t>Регистрационный номер профессионального стандарта</w:t>
            </w:r>
          </w:p>
        </w:tc>
      </w:tr>
      <w:tr w:rsidR="00144951" w:rsidRPr="00144951" w14:paraId="5CB290E1" w14:textId="77777777" w:rsidTr="00E95C28">
        <w:trPr>
          <w:trHeight w:val="226"/>
        </w:trPr>
        <w:tc>
          <w:tcPr>
            <w:tcW w:w="1240" w:type="pct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2980953C" w14:textId="77777777" w:rsidR="0089376C" w:rsidRPr="00144951" w:rsidRDefault="0089376C" w:rsidP="00E95C28">
            <w:pPr>
              <w:rPr>
                <w:bCs w:val="0"/>
              </w:rPr>
            </w:pPr>
          </w:p>
        </w:tc>
        <w:tc>
          <w:tcPr>
            <w:tcW w:w="3760" w:type="pct"/>
            <w:gridSpan w:val="5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14:paraId="44E9E993" w14:textId="77777777" w:rsidR="0089376C" w:rsidRPr="00144951" w:rsidRDefault="0089376C" w:rsidP="00E95C28">
            <w:pPr>
              <w:rPr>
                <w:bCs w:val="0"/>
              </w:rPr>
            </w:pPr>
          </w:p>
        </w:tc>
      </w:tr>
      <w:tr w:rsidR="00144951" w:rsidRPr="00144951" w14:paraId="7FF8C79A" w14:textId="77777777" w:rsidTr="00E95C28">
        <w:trPr>
          <w:trHeight w:val="20"/>
        </w:trPr>
        <w:tc>
          <w:tcPr>
            <w:tcW w:w="1240" w:type="pct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6CF7D5" w14:textId="77777777" w:rsidR="00BC2529" w:rsidRPr="00144951" w:rsidRDefault="00BC2529" w:rsidP="00BC2529">
            <w:pPr>
              <w:pStyle w:val="afa"/>
            </w:pPr>
            <w:r w:rsidRPr="00144951">
              <w:t>Трудовые действия</w:t>
            </w: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6C7606" w14:textId="1A1F6B30" w:rsidR="00BC2529" w:rsidRPr="00144951" w:rsidRDefault="00CA5DA5" w:rsidP="00BC25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перечня отклонений, подлежащих включению в специальные технические условия на проектирование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0E9CCDE3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0E4FDE" w14:textId="77777777" w:rsidR="00CA5DA5" w:rsidRPr="00144951" w:rsidRDefault="00CA5DA5" w:rsidP="00BC2529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1AA0EE" w14:textId="2DB014C9" w:rsidR="00CA5DA5" w:rsidRPr="00144951" w:rsidRDefault="00CA5DA5" w:rsidP="00BC72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требований к безопасности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  <w:r w:rsidRPr="00144951">
              <w:rPr>
                <w:rFonts w:ascii="Times New Roman" w:hAnsi="Times New Roman" w:cs="Times New Roman"/>
                <w:sz w:val="24"/>
              </w:rPr>
              <w:t xml:space="preserve">, отсутствующих или недостаточных в нормативных документах, необходимых для обеспечения безопасной эксплуатации </w:t>
            </w:r>
            <w:r w:rsidR="00BC72F5" w:rsidRPr="00144951">
              <w:rPr>
                <w:rFonts w:ascii="Times New Roman" w:hAnsi="Times New Roman" w:cs="Times New Roman"/>
                <w:sz w:val="24"/>
              </w:rPr>
              <w:t>системы</w:t>
            </w:r>
          </w:p>
        </w:tc>
      </w:tr>
      <w:tr w:rsidR="00144951" w:rsidRPr="00144951" w14:paraId="0A0E4D6D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934805" w14:textId="77777777" w:rsidR="00CA5DA5" w:rsidRPr="00144951" w:rsidRDefault="00CA5DA5" w:rsidP="00BC2529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3EB765" w14:textId="77777777" w:rsidR="00CA5DA5" w:rsidRPr="00144951" w:rsidRDefault="00BC72F5" w:rsidP="00BC25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Разработка мероприятий, компенсирующих отступление от действующих нормативных положений</w:t>
            </w:r>
          </w:p>
        </w:tc>
      </w:tr>
      <w:tr w:rsidR="00144951" w:rsidRPr="00144951" w14:paraId="7D67BF4C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BCF6C2" w14:textId="77777777" w:rsidR="00CA5DA5" w:rsidRPr="00144951" w:rsidRDefault="00CA5DA5" w:rsidP="00BC2529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53581B" w14:textId="18F09F40" w:rsidR="00CA5DA5" w:rsidRPr="00144951" w:rsidRDefault="00BC72F5" w:rsidP="00BC252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Формирование перечня и оформление специальных технических условий на проектирование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2E783D98" w14:textId="77777777" w:rsidTr="00E95C28">
        <w:trPr>
          <w:trHeight w:val="20"/>
        </w:trPr>
        <w:tc>
          <w:tcPr>
            <w:tcW w:w="1240" w:type="pct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22CF5B" w14:textId="77777777" w:rsidR="00CA5DA5" w:rsidRPr="00144951" w:rsidDel="002A1D54" w:rsidRDefault="00CA5DA5" w:rsidP="00CA5DA5">
            <w:pPr>
              <w:pStyle w:val="afa"/>
            </w:pPr>
            <w:r w:rsidRPr="00144951" w:rsidDel="002A1D54">
              <w:t>Необходимые умения</w:t>
            </w: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799C91" w14:textId="1C91B979" w:rsidR="00CA5DA5" w:rsidRPr="00144951" w:rsidRDefault="00C016E1" w:rsidP="00CA5D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Выявлять отклонения и/или недостающие нормативные положения, подлежащие включению в специальные технические условия на проектирование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0D196646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5DFBEAB" w14:textId="77777777" w:rsidR="00C016E1" w:rsidRPr="00144951" w:rsidDel="002A1D54" w:rsidRDefault="00C016E1" w:rsidP="00CA5DA5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A286C8" w14:textId="2A1F9C2D" w:rsidR="00C016E1" w:rsidRPr="00144951" w:rsidRDefault="00C016E1" w:rsidP="00CA5D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Выбирать технические данные для обоснованного принятия решений по назначению указаний и требований к проектированию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E674F1C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754713" w14:textId="77777777" w:rsidR="00C016E1" w:rsidRPr="00144951" w:rsidDel="002A1D54" w:rsidRDefault="00C016E1" w:rsidP="00CA5DA5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346DDC" w14:textId="6518814F" w:rsidR="00C016E1" w:rsidRPr="00144951" w:rsidRDefault="00C016E1" w:rsidP="00CA5D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Применять требования нормативно-технической документации и нормативных правовых актов при оформлении специальных технических условий на проектирование</w:t>
            </w:r>
            <w:r w:rsidR="00D83F7A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сооружений водоподготовки и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водозаборных сооружений</w:t>
            </w:r>
          </w:p>
        </w:tc>
      </w:tr>
      <w:tr w:rsidR="00144951" w:rsidRPr="00144951" w14:paraId="5B540E96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52DC3C" w14:textId="77777777" w:rsidR="00C016E1" w:rsidRPr="00144951" w:rsidDel="002A1D54" w:rsidRDefault="00C016E1" w:rsidP="00CA5DA5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D7B553" w14:textId="7ABA0259" w:rsidR="00C016E1" w:rsidRPr="00144951" w:rsidRDefault="00D83F7A" w:rsidP="00CA5DA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Выбирать алгоритм и способы работы в программных средствах для оформления специальных технических условий на проектирование конструктивных решений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D10EC4B" w14:textId="77777777" w:rsidTr="00E95C28">
        <w:trPr>
          <w:trHeight w:val="20"/>
        </w:trPr>
        <w:tc>
          <w:tcPr>
            <w:tcW w:w="1240" w:type="pct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C07DBD" w14:textId="77777777" w:rsidR="00D83F7A" w:rsidRPr="00144951" w:rsidRDefault="00D83F7A" w:rsidP="00D83F7A">
            <w:pPr>
              <w:pStyle w:val="afa"/>
            </w:pPr>
            <w:r w:rsidRPr="00144951" w:rsidDel="002A1D54">
              <w:t>Необходимые знания</w:t>
            </w: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A48F0E" w14:textId="77777777" w:rsidR="00D83F7A" w:rsidRPr="00144951" w:rsidRDefault="00D83F7A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Система стандартизации и технического регулирования в строительстве  </w:t>
            </w:r>
          </w:p>
        </w:tc>
      </w:tr>
      <w:tr w:rsidR="00144951" w:rsidRPr="00144951" w14:paraId="11D0829E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D45DBC6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0D35AA" w14:textId="57B8BDE9" w:rsidR="00D83F7A" w:rsidRPr="00144951" w:rsidRDefault="00D83F7A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по проектированию</w:t>
            </w:r>
            <w:r w:rsidR="00272B74"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31E779ED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2FA24C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71E83E" w14:textId="4B505312" w:rsidR="00D83F7A" w:rsidRPr="00144951" w:rsidRDefault="00272B74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Методы расчетов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1DF6B61F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3D460D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1B5291C" w14:textId="2C05FBFC" w:rsidR="00D83F7A" w:rsidRPr="00144951" w:rsidRDefault="00272B74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нормативно-технической документации и нормативных правовых актов к определению и оформлению специальных технических условий на проектирование конструктивных решений</w:t>
            </w: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04E78196" w14:textId="77777777" w:rsidTr="00551844">
        <w:trPr>
          <w:trHeight w:val="629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B5776B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8B2F82B" w14:textId="546862B5" w:rsidR="00D83F7A" w:rsidRPr="00144951" w:rsidRDefault="005D0C6D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 xml:space="preserve">Правила и принципы применения системы дистанционного мониторинга надежности и геодезического позиционирования </w:t>
            </w:r>
            <w:r w:rsidR="006730E0">
              <w:rPr>
                <w:rFonts w:ascii="Times New Roman" w:hAnsi="Times New Roman" w:cs="Times New Roman"/>
                <w:sz w:val="24"/>
                <w:szCs w:val="24"/>
              </w:rPr>
              <w:t>сооружений водоподготовки и водозаборных сооружений</w:t>
            </w:r>
          </w:p>
        </w:tc>
      </w:tr>
      <w:tr w:rsidR="00144951" w:rsidRPr="00144951" w14:paraId="52C4B84F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6303A0" w14:textId="77777777" w:rsidR="00D83F7A" w:rsidRPr="00144951" w:rsidDel="002A1D54" w:rsidRDefault="00D83F7A" w:rsidP="00D83F7A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8EEA71" w14:textId="77777777" w:rsidR="00D83F7A" w:rsidRPr="00144951" w:rsidRDefault="00D83F7A" w:rsidP="00D83F7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  <w:szCs w:val="24"/>
              </w:rPr>
              <w:t>Правила соблюдения нормативных требований при выпуске проектной и рабочей документации в бумажной и электронной форме</w:t>
            </w:r>
          </w:p>
        </w:tc>
      </w:tr>
      <w:tr w:rsidR="00144951" w:rsidRPr="00144951" w14:paraId="6A859FC4" w14:textId="77777777" w:rsidTr="00BE7415">
        <w:trPr>
          <w:trHeight w:val="416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DF7E92" w14:textId="77777777" w:rsidR="00551844" w:rsidRPr="00144951" w:rsidDel="002A1D54" w:rsidRDefault="00551844" w:rsidP="00551844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079902" w14:textId="77777777" w:rsidR="00551844" w:rsidRPr="00144951" w:rsidRDefault="00551844" w:rsidP="0055184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Методики и процедуры системы менеджмента качества в строительстве</w:t>
            </w:r>
          </w:p>
        </w:tc>
      </w:tr>
      <w:tr w:rsidR="00144951" w:rsidRPr="00144951" w14:paraId="023DF236" w14:textId="77777777" w:rsidTr="00E95C28">
        <w:trPr>
          <w:trHeight w:val="20"/>
        </w:trPr>
        <w:tc>
          <w:tcPr>
            <w:tcW w:w="1240" w:type="pct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4F0B54" w14:textId="77777777" w:rsidR="00551844" w:rsidRPr="00144951" w:rsidDel="002A1D54" w:rsidRDefault="00551844" w:rsidP="00551844">
            <w:pPr>
              <w:pStyle w:val="afa"/>
            </w:pP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726949" w14:textId="77777777" w:rsidR="00551844" w:rsidRPr="00144951" w:rsidRDefault="005302E3" w:rsidP="0055184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51">
              <w:rPr>
                <w:rFonts w:ascii="Times New Roman" w:hAnsi="Times New Roman" w:cs="Times New Roman"/>
                <w:sz w:val="24"/>
              </w:rPr>
              <w:t>Требования по обеспечению безопасных условий и охраны труда</w:t>
            </w:r>
          </w:p>
        </w:tc>
      </w:tr>
      <w:tr w:rsidR="00144951" w:rsidRPr="00144951" w14:paraId="5A8AC71B" w14:textId="77777777" w:rsidTr="00E95C28">
        <w:trPr>
          <w:trHeight w:val="20"/>
        </w:trPr>
        <w:tc>
          <w:tcPr>
            <w:tcW w:w="124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81A92F" w14:textId="77777777" w:rsidR="00D83F7A" w:rsidRPr="00144951" w:rsidDel="002A1D54" w:rsidRDefault="00D83F7A" w:rsidP="00D83F7A">
            <w:pPr>
              <w:pStyle w:val="afa"/>
            </w:pPr>
            <w:r w:rsidRPr="00144951" w:rsidDel="002A1D54">
              <w:t>Другие характеристики</w:t>
            </w:r>
          </w:p>
        </w:tc>
        <w:tc>
          <w:tcPr>
            <w:tcW w:w="376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441FF5" w14:textId="77777777" w:rsidR="00D83F7A" w:rsidRPr="00144951" w:rsidRDefault="00D83F7A" w:rsidP="00D83F7A">
            <w:pPr>
              <w:pStyle w:val="afa"/>
            </w:pPr>
            <w:r w:rsidRPr="00144951">
              <w:t>-</w:t>
            </w:r>
          </w:p>
        </w:tc>
      </w:tr>
    </w:tbl>
    <w:p w14:paraId="19052D21" w14:textId="77777777" w:rsidR="004A4539" w:rsidRPr="00144951" w:rsidRDefault="004A4539" w:rsidP="004A4539">
      <w:pPr>
        <w:pStyle w:val="afa"/>
      </w:pPr>
    </w:p>
    <w:p w14:paraId="76A1080D" w14:textId="77777777" w:rsidR="00407766" w:rsidRPr="00144951" w:rsidRDefault="00407766" w:rsidP="00ED5860">
      <w:pPr>
        <w:pStyle w:val="1"/>
        <w:jc w:val="center"/>
        <w:rPr>
          <w:sz w:val="24"/>
          <w:szCs w:val="24"/>
        </w:rPr>
      </w:pPr>
      <w:bookmarkStart w:id="7" w:name="_Toc10060853"/>
      <w:r w:rsidRPr="00144951">
        <w:rPr>
          <w:sz w:val="24"/>
          <w:szCs w:val="24"/>
        </w:rPr>
        <w:t>IV. Сведения об организациях</w:t>
      </w:r>
      <w:r w:rsidR="004C0A30" w:rsidRPr="00144951">
        <w:rPr>
          <w:sz w:val="24"/>
          <w:szCs w:val="24"/>
        </w:rPr>
        <w:t xml:space="preserve"> </w:t>
      </w:r>
      <w:r w:rsidR="007266AE" w:rsidRPr="00144951">
        <w:rPr>
          <w:sz w:val="24"/>
          <w:szCs w:val="24"/>
        </w:rPr>
        <w:t xml:space="preserve">– </w:t>
      </w:r>
      <w:r w:rsidRPr="00144951">
        <w:rPr>
          <w:sz w:val="24"/>
          <w:szCs w:val="24"/>
        </w:rPr>
        <w:t>разработчиках профессионального стандарта</w:t>
      </w:r>
      <w:bookmarkEnd w:id="7"/>
    </w:p>
    <w:p w14:paraId="1ABEDC5A" w14:textId="77777777" w:rsidR="00407766" w:rsidRPr="00144951" w:rsidRDefault="007266AE" w:rsidP="004A4539">
      <w:pPr>
        <w:pStyle w:val="22"/>
      </w:pPr>
      <w:r w:rsidRPr="00144951">
        <w:t>4.1.</w:t>
      </w:r>
      <w:r w:rsidR="00FA3256" w:rsidRPr="00144951">
        <w:t> </w:t>
      </w:r>
      <w:r w:rsidRPr="00144951">
        <w:t>Ответственная организация-</w:t>
      </w:r>
      <w:r w:rsidR="00407766" w:rsidRPr="00144951">
        <w:t>разработчик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57"/>
        <w:gridCol w:w="5238"/>
      </w:tblGrid>
      <w:tr w:rsidR="007A20ED" w:rsidRPr="004B7F2D" w14:paraId="5E269A8E" w14:textId="77777777" w:rsidTr="00E7776B">
        <w:trPr>
          <w:trHeight w:val="561"/>
        </w:trPr>
        <w:tc>
          <w:tcPr>
            <w:tcW w:w="5000" w:type="pct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808080"/>
              <w:right w:val="single" w:sz="4" w:space="0" w:color="7F7F7F"/>
            </w:tcBorders>
            <w:vAlign w:val="center"/>
          </w:tcPr>
          <w:p w14:paraId="7E2EA2C0" w14:textId="55F4B2E7" w:rsidR="007A20ED" w:rsidRPr="00EB5A9B" w:rsidRDefault="00CD6901" w:rsidP="00E7776B">
            <w:pPr>
              <w:rPr>
                <w:bCs w:val="0"/>
              </w:rPr>
            </w:pPr>
            <w:r w:rsidRPr="00CD6901">
              <w:t>Совет по профессиональным квалификациям в области инженерных изысканий, градостроительства, архитектурно-строительного проектирования, город Москва</w:t>
            </w:r>
          </w:p>
        </w:tc>
      </w:tr>
      <w:tr w:rsidR="007A20ED" w:rsidRPr="004B7F2D" w14:paraId="20D0D6A9" w14:textId="77777777" w:rsidTr="00E7776B">
        <w:trPr>
          <w:trHeight w:val="283"/>
        </w:trPr>
        <w:tc>
          <w:tcPr>
            <w:tcW w:w="243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042EB4" w14:textId="794E44A3" w:rsidR="007A20ED" w:rsidRPr="00EB5A9B" w:rsidRDefault="00CD6901" w:rsidP="00E7776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</w:p>
        </w:tc>
        <w:tc>
          <w:tcPr>
            <w:tcW w:w="2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bottom"/>
          </w:tcPr>
          <w:p w14:paraId="5D805F32" w14:textId="47E6FF10" w:rsidR="007A20ED" w:rsidRPr="00EB5A9B" w:rsidRDefault="00CD6901" w:rsidP="00E7776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Посохин Михаил Михайлович</w:t>
            </w:r>
          </w:p>
        </w:tc>
      </w:tr>
    </w:tbl>
    <w:p w14:paraId="06C7CE8A" w14:textId="77777777" w:rsidR="007A20ED" w:rsidRPr="004B7F2D" w:rsidRDefault="007A20ED" w:rsidP="007A20ED">
      <w:pPr>
        <w:pStyle w:val="22"/>
      </w:pPr>
      <w:r w:rsidRPr="004B7F2D">
        <w:rPr>
          <w:lang w:val="en-US"/>
        </w:rPr>
        <w:t>4.2.</w:t>
      </w:r>
      <w:r w:rsidRPr="004B7F2D">
        <w:t> Наименования организаций-разработчиков</w:t>
      </w:r>
    </w:p>
    <w:tbl>
      <w:tblPr>
        <w:tblW w:w="4961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A0" w:firstRow="1" w:lastRow="0" w:firstColumn="1" w:lastColumn="0" w:noHBand="0" w:noVBand="0"/>
      </w:tblPr>
      <w:tblGrid>
        <w:gridCol w:w="621"/>
        <w:gridCol w:w="9494"/>
      </w:tblGrid>
      <w:tr w:rsidR="007A20ED" w:rsidRPr="004B7F2D" w14:paraId="6B23B61C" w14:textId="77777777" w:rsidTr="00E7776B">
        <w:trPr>
          <w:trHeight w:val="254"/>
        </w:trPr>
        <w:tc>
          <w:tcPr>
            <w:tcW w:w="307" w:type="pct"/>
          </w:tcPr>
          <w:p w14:paraId="3A4B4000" w14:textId="77777777" w:rsidR="007A20ED" w:rsidRPr="004B7F2D" w:rsidRDefault="007A20ED" w:rsidP="007A20ED">
            <w:pPr>
              <w:numPr>
                <w:ilvl w:val="0"/>
                <w:numId w:val="11"/>
              </w:numPr>
            </w:pPr>
          </w:p>
        </w:tc>
        <w:tc>
          <w:tcPr>
            <w:tcW w:w="4693" w:type="pct"/>
          </w:tcPr>
          <w:p w14:paraId="73E31EDB" w14:textId="03D3F4DD" w:rsidR="007A20ED" w:rsidRPr="004B7F2D" w:rsidRDefault="00CD6901" w:rsidP="00E7776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D6901">
              <w:rPr>
                <w:rFonts w:ascii="Times New Roman" w:hAnsi="Times New Roman" w:cs="Times New Roman"/>
                <w:sz w:val="24"/>
                <w:szCs w:val="24"/>
              </w:rPr>
              <w:t>Ассоциация саморегулируемых организаций общероссийская негосударственная некоммерческая организация - общероссийское межотраслевое объединение работодателей «Национальное объединение саморегулируемых организаций, основанных на членстве лиц, выполняющих инженерные изыскания, и саморегулируемых организаций, основанных на членстве лиц, осуществляющих подготовку проектной документации», город Москва</w:t>
            </w:r>
          </w:p>
        </w:tc>
      </w:tr>
      <w:tr w:rsidR="007A20ED" w:rsidRPr="004B7F2D" w14:paraId="14E38FB6" w14:textId="77777777" w:rsidTr="00E7776B">
        <w:trPr>
          <w:trHeight w:val="235"/>
        </w:trPr>
        <w:tc>
          <w:tcPr>
            <w:tcW w:w="307" w:type="pct"/>
          </w:tcPr>
          <w:p w14:paraId="540E486E" w14:textId="77777777" w:rsidR="007A20ED" w:rsidRPr="004B7F2D" w:rsidRDefault="007A20ED" w:rsidP="007A20ED">
            <w:pPr>
              <w:numPr>
                <w:ilvl w:val="0"/>
                <w:numId w:val="11"/>
              </w:numPr>
            </w:pPr>
          </w:p>
        </w:tc>
        <w:tc>
          <w:tcPr>
            <w:tcW w:w="4693" w:type="pct"/>
          </w:tcPr>
          <w:p w14:paraId="42FD9255" w14:textId="304C5540" w:rsidR="007A20ED" w:rsidRPr="004B7F2D" w:rsidRDefault="001C6DFD" w:rsidP="00E7776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6DFD">
              <w:rPr>
                <w:rFonts w:ascii="Times New Roman" w:hAnsi="Times New Roman" w:cs="Times New Roman"/>
                <w:sz w:val="24"/>
                <w:szCs w:val="24"/>
              </w:rPr>
              <w:t>ФЕДЕРАЛЬНОЕ ГОСУДАРСТВЕННОЕ БЮДЖЕТНОЕ УЧРЕЖДЕНИЕ "ВСЕРОССИЙСКИЙ НАУЧНО-ИССЛЕДОВАТЕЛЬСКИЙ ИНСТИТУТ ТРУДА" МИНИСТЕРСТВА ТРУДА И СОЦИАЛЬНОЙ ЗАЩИТЫ РОССИЙСКОЙ ФЕДЕРАЦИИ, город Москва</w:t>
            </w:r>
          </w:p>
        </w:tc>
      </w:tr>
      <w:tr w:rsidR="00CD6901" w:rsidRPr="004B7F2D" w14:paraId="308AEFE0" w14:textId="77777777" w:rsidTr="00E7776B">
        <w:trPr>
          <w:trHeight w:val="235"/>
        </w:trPr>
        <w:tc>
          <w:tcPr>
            <w:tcW w:w="307" w:type="pct"/>
          </w:tcPr>
          <w:p w14:paraId="37784223" w14:textId="77777777" w:rsidR="00CD6901" w:rsidRPr="004B7F2D" w:rsidRDefault="00CD6901" w:rsidP="007A20ED">
            <w:pPr>
              <w:numPr>
                <w:ilvl w:val="0"/>
                <w:numId w:val="11"/>
              </w:numPr>
            </w:pPr>
          </w:p>
        </w:tc>
        <w:tc>
          <w:tcPr>
            <w:tcW w:w="4693" w:type="pct"/>
          </w:tcPr>
          <w:p w14:paraId="1B8DF8B5" w14:textId="7961355C" w:rsidR="00CD6901" w:rsidRPr="00CB2D30" w:rsidRDefault="00CD6901" w:rsidP="00E7776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исследований», город Москва</w:t>
            </w:r>
          </w:p>
        </w:tc>
      </w:tr>
      <w:tr w:rsidR="007A20ED" w:rsidRPr="004B7F2D" w14:paraId="3F2C0151" w14:textId="77777777" w:rsidTr="00E7776B">
        <w:trPr>
          <w:trHeight w:val="225"/>
        </w:trPr>
        <w:tc>
          <w:tcPr>
            <w:tcW w:w="307" w:type="pct"/>
          </w:tcPr>
          <w:p w14:paraId="790D01DF" w14:textId="77777777" w:rsidR="007A20ED" w:rsidRPr="004B7F2D" w:rsidRDefault="007A20ED" w:rsidP="007A20ED">
            <w:pPr>
              <w:numPr>
                <w:ilvl w:val="0"/>
                <w:numId w:val="11"/>
              </w:numPr>
            </w:pPr>
          </w:p>
        </w:tc>
        <w:tc>
          <w:tcPr>
            <w:tcW w:w="4693" w:type="pct"/>
          </w:tcPr>
          <w:p w14:paraId="030DB02B" w14:textId="77777777" w:rsidR="007A20ED" w:rsidRPr="004B7F2D" w:rsidRDefault="007A20ED" w:rsidP="00E7776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B7F2D">
              <w:rPr>
                <w:rFonts w:ascii="Times New Roman" w:hAnsi="Times New Roman" w:cs="Times New Roman"/>
                <w:sz w:val="24"/>
                <w:szCs w:val="24"/>
              </w:rPr>
              <w:t>НО «АСПМ», город Москва</w:t>
            </w:r>
          </w:p>
        </w:tc>
      </w:tr>
    </w:tbl>
    <w:p w14:paraId="2923ADF8" w14:textId="77777777" w:rsidR="00407766" w:rsidRPr="00144951" w:rsidRDefault="00407766" w:rsidP="00D07952">
      <w:pPr>
        <w:pStyle w:val="afa"/>
      </w:pPr>
    </w:p>
    <w:sectPr w:rsidR="00407766" w:rsidRPr="00144951" w:rsidSect="001F3B2E">
      <w:headerReference w:type="default" r:id="rId30"/>
      <w:footerReference w:type="default" r:id="rId31"/>
      <w:footnotePr>
        <w:pos w:val="beneathText"/>
      </w:footnotePr>
      <w:endnotePr>
        <w:numFmt w:val="decimal"/>
      </w:endnotePr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493409" w14:textId="77777777" w:rsidR="00287DED" w:rsidRDefault="00287DED" w:rsidP="00407766">
      <w:r>
        <w:separator/>
      </w:r>
    </w:p>
  </w:endnote>
  <w:endnote w:type="continuationSeparator" w:id="0">
    <w:p w14:paraId="7C15EBF6" w14:textId="77777777" w:rsidR="00287DED" w:rsidRDefault="00287DED" w:rsidP="00407766">
      <w:r>
        <w:continuationSeparator/>
      </w:r>
    </w:p>
  </w:endnote>
  <w:endnote w:id="1">
    <w:p w14:paraId="7999A7EE" w14:textId="77777777" w:rsidR="006B5F01" w:rsidRPr="002F4384" w:rsidRDefault="006B5F01" w:rsidP="007266AE">
      <w:pPr>
        <w:pStyle w:val="ab"/>
        <w:jc w:val="both"/>
      </w:pPr>
      <w:r w:rsidRPr="002F4384">
        <w:rPr>
          <w:rStyle w:val="ad"/>
        </w:rPr>
        <w:endnoteRef/>
      </w:r>
      <w:r w:rsidRPr="002F4384">
        <w:t xml:space="preserve"> Общероссийский классификатор занятий.</w:t>
      </w:r>
    </w:p>
  </w:endnote>
  <w:endnote w:id="2">
    <w:p w14:paraId="16CC3BBE" w14:textId="77777777" w:rsidR="006B5F01" w:rsidRPr="002F4384" w:rsidRDefault="006B5F01" w:rsidP="007266AE">
      <w:pPr>
        <w:pStyle w:val="ab"/>
        <w:jc w:val="both"/>
      </w:pPr>
      <w:r w:rsidRPr="002F4384">
        <w:rPr>
          <w:rStyle w:val="ad"/>
        </w:rPr>
        <w:endnoteRef/>
      </w:r>
      <w:r w:rsidRPr="002F4384">
        <w:t xml:space="preserve"> Общероссийский классификатор кодов экономической деятельности.</w:t>
      </w:r>
    </w:p>
  </w:endnote>
  <w:endnote w:id="3">
    <w:p w14:paraId="341C9941" w14:textId="77777777" w:rsidR="006B5F01" w:rsidRPr="002F4384" w:rsidRDefault="006B5F01" w:rsidP="00CD3D6B">
      <w:pPr>
        <w:pStyle w:val="ab"/>
      </w:pPr>
      <w:r w:rsidRPr="002F4384">
        <w:rPr>
          <w:rStyle w:val="ad"/>
        </w:rPr>
        <w:endnoteRef/>
      </w:r>
      <w:r w:rsidRPr="002F4384">
        <w:t xml:space="preserve"> Приказ МЧС России от 12 декабря 2007 г. № 645 «Об утверждении Норм пожарной безопасности "Обучение мерам пожарной безопасности работников организаций"» (зарегистрирован Минюстом России 21 января 2008 г., регистрационный № 10938) с изменениями, внесенными приказами МЧС России от 27 января 2009 г. № 35 (зарегистрирован Минюстом России 25 февраля 2009 г., регистрационный № 13429) и от 22 июня 2010 г. № 289 (зарегистрирован Минюстом России 16 июля 2010 г., регистрационный № 17880). Постановление Правительства Российской Федерации от 25 апреля 2012 г. N 390 "О противопожарном режиме" (Собрание законодательства Российской Федерации, 2012, N 19, ст. 2415; 2014, N 9, ст. 906, N 26, ст. 3577; 2015, N 11, ст. 1607, N 46, ст. 6397; 2016, N 15, ст. 2105, N 35, ст. 5327, N 40, ст. 5733; 2017, N 13, ст. 1941, N 41, ст. 5954, N 48, ст. 7219; 2018, N 3, ст. 553).</w:t>
      </w:r>
    </w:p>
  </w:endnote>
  <w:endnote w:id="4">
    <w:p w14:paraId="4830130D" w14:textId="77777777" w:rsidR="006B5F01" w:rsidRPr="002F4384" w:rsidRDefault="006B5F01" w:rsidP="00F803D1">
      <w:pPr>
        <w:pStyle w:val="ab"/>
      </w:pPr>
      <w:r w:rsidRPr="002F4384">
        <w:rPr>
          <w:rStyle w:val="ad"/>
        </w:rPr>
        <w:endnoteRef/>
      </w:r>
      <w:r w:rsidRPr="002F4384">
        <w:t xml:space="preserve"> Постановление Минтруда России, Минобразования России от 13 января 2003 г. № 1/29 «Об утверждении Порядка обучения по охране труда и проверки знаний требований охраны труда работников организаций» (зарегистрировано Минюстом России 12 февраля 2003 г., регистрационный № 4209).</w:t>
      </w:r>
    </w:p>
  </w:endnote>
  <w:endnote w:id="5">
    <w:p w14:paraId="7757BBA7" w14:textId="77777777" w:rsidR="006B5F01" w:rsidRPr="002F4384" w:rsidRDefault="006B5F01" w:rsidP="00896253">
      <w:pPr>
        <w:pStyle w:val="a6"/>
        <w:ind w:left="180" w:hanging="180"/>
        <w:jc w:val="both"/>
        <w:rPr>
          <w:sz w:val="22"/>
          <w:szCs w:val="22"/>
        </w:rPr>
      </w:pPr>
      <w:r w:rsidRPr="002F4384">
        <w:rPr>
          <w:sz w:val="22"/>
          <w:szCs w:val="22"/>
          <w:vertAlign w:val="superscript"/>
        </w:rPr>
        <w:endnoteRef/>
      </w:r>
      <w:r w:rsidRPr="002F4384">
        <w:rPr>
          <w:sz w:val="22"/>
          <w:szCs w:val="22"/>
        </w:rPr>
        <w:t xml:space="preserve"> Единый квалификационный справочник должностей руководителей, специалистов и служащих.</w:t>
      </w:r>
    </w:p>
  </w:endnote>
  <w:endnote w:id="6">
    <w:p w14:paraId="7BC6DF04" w14:textId="77777777" w:rsidR="006B5F01" w:rsidRPr="002F4384" w:rsidRDefault="006B5F01" w:rsidP="00896253">
      <w:pPr>
        <w:jc w:val="both"/>
        <w:rPr>
          <w:sz w:val="22"/>
          <w:szCs w:val="22"/>
        </w:rPr>
      </w:pPr>
      <w:r w:rsidRPr="002F4384">
        <w:rPr>
          <w:rStyle w:val="ad"/>
          <w:sz w:val="22"/>
          <w:szCs w:val="22"/>
        </w:rPr>
        <w:endnoteRef/>
      </w:r>
      <w:r w:rsidRPr="002F4384">
        <w:rPr>
          <w:sz w:val="22"/>
          <w:szCs w:val="22"/>
        </w:rPr>
        <w:t xml:space="preserve"> Общероссийский классификатор профессий рабочих, должностей служащих и тарифных разрядов.</w:t>
      </w:r>
    </w:p>
  </w:endnote>
  <w:endnote w:id="7">
    <w:p w14:paraId="17668548" w14:textId="77777777" w:rsidR="006B5F01" w:rsidRPr="002F4384" w:rsidRDefault="006B5F01" w:rsidP="00896253">
      <w:pPr>
        <w:pStyle w:val="ab"/>
        <w:jc w:val="both"/>
      </w:pPr>
      <w:r w:rsidRPr="002F4384">
        <w:rPr>
          <w:rStyle w:val="ad"/>
        </w:rPr>
        <w:endnoteRef/>
      </w:r>
      <w:r w:rsidRPr="002F4384">
        <w:t xml:space="preserve"> Общероссийский классификатор специальностей по образованию.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Calibri"/>
    <w:panose1 w:val="020B0604020202020204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95A032" w14:textId="77777777" w:rsidR="006B5F01" w:rsidRDefault="006B5F01" w:rsidP="001F3B2E">
    <w:pPr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162F8CC3" w14:textId="77777777" w:rsidR="006B5F01" w:rsidRDefault="006B5F01" w:rsidP="001F3B2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A21660" w14:textId="20820E5F" w:rsidR="006B5F01" w:rsidRDefault="006B5F01" w:rsidP="001F3B2E"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7EFE7BA" wp14:editId="479E5725">
              <wp:simplePos x="0" y="0"/>
              <wp:positionH relativeFrom="column">
                <wp:posOffset>9497695</wp:posOffset>
              </wp:positionH>
              <wp:positionV relativeFrom="page">
                <wp:posOffset>4147820</wp:posOffset>
              </wp:positionV>
              <wp:extent cx="280670" cy="342265"/>
              <wp:effectExtent l="0" t="0" r="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670" cy="3422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9766C4" w14:textId="324AFD61" w:rsidR="006B5F01" w:rsidRPr="000D3602" w:rsidRDefault="006B5F01" w:rsidP="001F3B2E"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D973DE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EFE7BA"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747.85pt;margin-top:326.6pt;width:22.1pt;height:26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" stroked="f">
              <v:textbox style="layout-flow:vertical" inset="0,0,0,0">
                <w:txbxContent>
                  <w:p w14:paraId="3A9766C4" w14:textId="324AFD61" w:rsidR="006B5F01" w:rsidRPr="000D3602" w:rsidRDefault="006B5F01" w:rsidP="001F3B2E"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D973DE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EF7B21" w14:textId="77777777" w:rsidR="006B5F01" w:rsidRDefault="006B5F01" w:rsidP="001F3B2E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C4655A" w14:textId="77777777" w:rsidR="006B5F01" w:rsidRDefault="006B5F01" w:rsidP="001F3B2E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648575" w14:textId="77777777" w:rsidR="006B5F01" w:rsidRDefault="006B5F01" w:rsidP="001F3B2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5040DA" w14:textId="77777777" w:rsidR="00287DED" w:rsidRDefault="00287DED" w:rsidP="00407766">
      <w:r>
        <w:separator/>
      </w:r>
    </w:p>
  </w:footnote>
  <w:footnote w:type="continuationSeparator" w:id="0">
    <w:p w14:paraId="5DE52CF0" w14:textId="77777777" w:rsidR="00287DED" w:rsidRDefault="00287DED" w:rsidP="004077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30E21C" w14:textId="77777777" w:rsidR="006B5F01" w:rsidRDefault="006B5F01" w:rsidP="001F3B2E">
    <w:pPr>
      <w:pStyle w:val="af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2F5F183A" w14:textId="77777777" w:rsidR="006B5F01" w:rsidRDefault="006B5F01" w:rsidP="001F3B2E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3A8058" w14:textId="44096F7C" w:rsidR="006B5F01" w:rsidRPr="00D44662" w:rsidRDefault="006B5F01" w:rsidP="001F3B2E">
    <w:pPr>
      <w:pStyle w:val="af"/>
      <w:rPr>
        <w:sz w:val="20"/>
      </w:rPr>
    </w:pPr>
    <w:r w:rsidRPr="00D44662">
      <w:rPr>
        <w:sz w:val="20"/>
      </w:rPr>
      <w:fldChar w:fldCharType="begin"/>
    </w:r>
    <w:r w:rsidRPr="00D44662">
      <w:rPr>
        <w:sz w:val="20"/>
      </w:rPr>
      <w:instrText xml:space="preserve"> PAGE   \* MERGEFORMAT </w:instrText>
    </w:r>
    <w:r w:rsidRPr="00D44662">
      <w:rPr>
        <w:sz w:val="20"/>
      </w:rPr>
      <w:fldChar w:fldCharType="separate"/>
    </w:r>
    <w:r>
      <w:rPr>
        <w:noProof/>
        <w:sz w:val="20"/>
      </w:rPr>
      <w:t>2</w:t>
    </w:r>
    <w:r w:rsidRPr="00D44662">
      <w:rPr>
        <w:sz w:val="20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06B7BB" w14:textId="2A175939" w:rsidR="006B5F01" w:rsidRPr="00CB3B4A" w:rsidRDefault="006B5F01">
    <w:pPr>
      <w:pStyle w:val="af"/>
      <w:rPr>
        <w:sz w:val="20"/>
        <w:szCs w:val="20"/>
      </w:rPr>
    </w:pPr>
    <w:r w:rsidRPr="00CB3B4A">
      <w:rPr>
        <w:sz w:val="20"/>
        <w:szCs w:val="20"/>
      </w:rPr>
      <w:fldChar w:fldCharType="begin"/>
    </w:r>
    <w:r w:rsidRPr="00CB3B4A">
      <w:rPr>
        <w:sz w:val="20"/>
        <w:szCs w:val="20"/>
      </w:rPr>
      <w:instrText xml:space="preserve"> PAGE   \* MERGEFORMAT </w:instrText>
    </w:r>
    <w:r w:rsidRPr="00CB3B4A">
      <w:rPr>
        <w:sz w:val="20"/>
        <w:szCs w:val="20"/>
      </w:rPr>
      <w:fldChar w:fldCharType="separate"/>
    </w:r>
    <w:r>
      <w:rPr>
        <w:noProof/>
        <w:sz w:val="20"/>
        <w:szCs w:val="20"/>
      </w:rPr>
      <w:t>3</w:t>
    </w:r>
    <w:r w:rsidRPr="00CB3B4A">
      <w:rPr>
        <w:sz w:val="20"/>
        <w:szCs w:val="20"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097ACC" w14:textId="28D89C34" w:rsidR="006B5F01" w:rsidRPr="00CB3B4A" w:rsidRDefault="006B5F01">
    <w:pPr>
      <w:pStyle w:val="af"/>
      <w:rPr>
        <w:sz w:val="20"/>
        <w:szCs w:val="20"/>
      </w:rPr>
    </w:pPr>
    <w:r w:rsidRPr="00CB3B4A">
      <w:rPr>
        <w:sz w:val="20"/>
        <w:szCs w:val="20"/>
      </w:rPr>
      <w:fldChar w:fldCharType="begin"/>
    </w:r>
    <w:r w:rsidRPr="00CB3B4A">
      <w:rPr>
        <w:sz w:val="20"/>
        <w:szCs w:val="20"/>
      </w:rPr>
      <w:instrText xml:space="preserve"> PAGE   \* MERGEFORMAT </w:instrText>
    </w:r>
    <w:r w:rsidRPr="00CB3B4A">
      <w:rPr>
        <w:sz w:val="20"/>
        <w:szCs w:val="20"/>
      </w:rPr>
      <w:fldChar w:fldCharType="separate"/>
    </w:r>
    <w:r w:rsidR="00D973DE">
      <w:rPr>
        <w:noProof/>
        <w:sz w:val="20"/>
        <w:szCs w:val="20"/>
      </w:rPr>
      <w:t>2</w:t>
    </w:r>
    <w:r w:rsidRPr="00CB3B4A">
      <w:rPr>
        <w:sz w:val="20"/>
        <w:szCs w:val="20"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03C471" w14:textId="5D9CD780" w:rsidR="006B5F01" w:rsidRPr="004A4539" w:rsidRDefault="006B5F01" w:rsidP="001F3B2E">
    <w:pPr>
      <w:pStyle w:val="af"/>
    </w:pPr>
    <w:r>
      <w:fldChar w:fldCharType="begin"/>
    </w:r>
    <w:r>
      <w:instrText xml:space="preserve"> PAGE   \* MERGEFORMAT </w:instrText>
    </w:r>
    <w:r>
      <w:fldChar w:fldCharType="separate"/>
    </w:r>
    <w:r w:rsidR="00D973DE">
      <w:rPr>
        <w:noProof/>
      </w:rPr>
      <w:t>24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EB7ED17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69A9B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A26376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686EB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19E05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BAA76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3CB8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E8656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D650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45401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686D53"/>
    <w:multiLevelType w:val="hybridMultilevel"/>
    <w:tmpl w:val="7014530A"/>
    <w:lvl w:ilvl="0" w:tplc="1658ADFE">
      <w:start w:val="40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16A3C09"/>
    <w:multiLevelType w:val="multilevel"/>
    <w:tmpl w:val="C1A42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4" w15:restartNumberingAfterBreak="0">
    <w:nsid w:val="1DE5102E"/>
    <w:multiLevelType w:val="hybridMultilevel"/>
    <w:tmpl w:val="A54C00E0"/>
    <w:lvl w:ilvl="0" w:tplc="2A5448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162778"/>
    <w:multiLevelType w:val="hybridMultilevel"/>
    <w:tmpl w:val="7E4CC8FA"/>
    <w:lvl w:ilvl="0" w:tplc="BD2E0142">
      <w:start w:val="1"/>
      <w:numFmt w:val="decimal"/>
      <w:suff w:val="nothing"/>
      <w:lvlText w:val="%1."/>
      <w:lvlJc w:val="left"/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C4E727D"/>
    <w:multiLevelType w:val="hybridMultilevel"/>
    <w:tmpl w:val="143A7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18" w15:restartNumberingAfterBreak="0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9" w15:restartNumberingAfterBreak="0">
    <w:nsid w:val="38572E86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0" w15:restartNumberingAfterBreak="0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2" w15:restartNumberingAfterBreak="0">
    <w:nsid w:val="3F0B5671"/>
    <w:multiLevelType w:val="hybridMultilevel"/>
    <w:tmpl w:val="1544128E"/>
    <w:lvl w:ilvl="0" w:tplc="741E2D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4" w15:restartNumberingAfterBreak="0">
    <w:nsid w:val="49D12782"/>
    <w:multiLevelType w:val="multilevel"/>
    <w:tmpl w:val="D15C3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6" w15:restartNumberingAfterBreak="0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CDF189E"/>
    <w:multiLevelType w:val="hybridMultilevel"/>
    <w:tmpl w:val="1CF8967A"/>
    <w:lvl w:ilvl="0" w:tplc="7FB01488">
      <w:start w:val="1"/>
      <w:numFmt w:val="decimal"/>
      <w:suff w:val="nothing"/>
      <w:lvlText w:val="%1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30" w15:restartNumberingAfterBreak="0">
    <w:nsid w:val="68FA1DF8"/>
    <w:multiLevelType w:val="hybridMultilevel"/>
    <w:tmpl w:val="A2C03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E2789D"/>
    <w:multiLevelType w:val="hybridMultilevel"/>
    <w:tmpl w:val="6AE41D9A"/>
    <w:lvl w:ilvl="0" w:tplc="223A87A0">
      <w:start w:val="1"/>
      <w:numFmt w:val="decimal"/>
      <w:suff w:val="nothing"/>
      <w:lvlText w:val="%1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3" w15:restartNumberingAfterBreak="0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1"/>
  </w:num>
  <w:num w:numId="2">
    <w:abstractNumId w:val="26"/>
  </w:num>
  <w:num w:numId="3">
    <w:abstractNumId w:val="19"/>
  </w:num>
  <w:num w:numId="4">
    <w:abstractNumId w:val="18"/>
  </w:num>
  <w:num w:numId="5">
    <w:abstractNumId w:val="21"/>
  </w:num>
  <w:num w:numId="6">
    <w:abstractNumId w:val="13"/>
  </w:num>
  <w:num w:numId="7">
    <w:abstractNumId w:val="32"/>
  </w:num>
  <w:num w:numId="8">
    <w:abstractNumId w:val="23"/>
  </w:num>
  <w:num w:numId="9">
    <w:abstractNumId w:val="22"/>
  </w:num>
  <w:num w:numId="10">
    <w:abstractNumId w:val="8"/>
  </w:num>
  <w:num w:numId="11">
    <w:abstractNumId w:val="27"/>
  </w:num>
  <w:num w:numId="12">
    <w:abstractNumId w:val="24"/>
  </w:num>
  <w:num w:numId="13">
    <w:abstractNumId w:val="12"/>
  </w:num>
  <w:num w:numId="14">
    <w:abstractNumId w:val="27"/>
  </w:num>
  <w:num w:numId="15">
    <w:abstractNumId w:val="34"/>
  </w:num>
  <w:num w:numId="16">
    <w:abstractNumId w:val="28"/>
  </w:num>
  <w:num w:numId="17">
    <w:abstractNumId w:val="17"/>
  </w:num>
  <w:num w:numId="18">
    <w:abstractNumId w:val="29"/>
  </w:num>
  <w:num w:numId="19">
    <w:abstractNumId w:val="25"/>
  </w:num>
  <w:num w:numId="20">
    <w:abstractNumId w:val="20"/>
  </w:num>
  <w:num w:numId="21">
    <w:abstractNumId w:val="33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31"/>
  </w:num>
  <w:num w:numId="32">
    <w:abstractNumId w:val="10"/>
  </w:num>
  <w:num w:numId="33">
    <w:abstractNumId w:val="14"/>
  </w:num>
  <w:num w:numId="34">
    <w:abstractNumId w:val="15"/>
  </w:num>
  <w:num w:numId="35">
    <w:abstractNumId w:val="30"/>
  </w:num>
  <w:num w:numId="3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ttachedTemplate r:id="rId1"/>
  <w:linkStyles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766"/>
    <w:rsid w:val="00002B44"/>
    <w:rsid w:val="00003EF7"/>
    <w:rsid w:val="00005A33"/>
    <w:rsid w:val="00012299"/>
    <w:rsid w:val="00014AB5"/>
    <w:rsid w:val="0001542F"/>
    <w:rsid w:val="0001605C"/>
    <w:rsid w:val="0001734E"/>
    <w:rsid w:val="00020D3B"/>
    <w:rsid w:val="00020E2E"/>
    <w:rsid w:val="00022691"/>
    <w:rsid w:val="000262AA"/>
    <w:rsid w:val="00027902"/>
    <w:rsid w:val="000306CE"/>
    <w:rsid w:val="00031240"/>
    <w:rsid w:val="00031FB1"/>
    <w:rsid w:val="00032E27"/>
    <w:rsid w:val="00036238"/>
    <w:rsid w:val="0003644D"/>
    <w:rsid w:val="00036FFE"/>
    <w:rsid w:val="0003742E"/>
    <w:rsid w:val="00037E38"/>
    <w:rsid w:val="00040A53"/>
    <w:rsid w:val="00040C86"/>
    <w:rsid w:val="00046281"/>
    <w:rsid w:val="00046576"/>
    <w:rsid w:val="000521E0"/>
    <w:rsid w:val="000529EB"/>
    <w:rsid w:val="000542F1"/>
    <w:rsid w:val="000603D0"/>
    <w:rsid w:val="00060498"/>
    <w:rsid w:val="000604E1"/>
    <w:rsid w:val="00064372"/>
    <w:rsid w:val="0006475C"/>
    <w:rsid w:val="0006663F"/>
    <w:rsid w:val="000674F4"/>
    <w:rsid w:val="00070988"/>
    <w:rsid w:val="000714DB"/>
    <w:rsid w:val="00076E4A"/>
    <w:rsid w:val="00076E5B"/>
    <w:rsid w:val="0008169F"/>
    <w:rsid w:val="00082B45"/>
    <w:rsid w:val="000854BF"/>
    <w:rsid w:val="00085E42"/>
    <w:rsid w:val="00093BB8"/>
    <w:rsid w:val="00095548"/>
    <w:rsid w:val="00095B21"/>
    <w:rsid w:val="00095FE0"/>
    <w:rsid w:val="000968B1"/>
    <w:rsid w:val="000977B0"/>
    <w:rsid w:val="000A0221"/>
    <w:rsid w:val="000A3892"/>
    <w:rsid w:val="000A4110"/>
    <w:rsid w:val="000A45C2"/>
    <w:rsid w:val="000A58EA"/>
    <w:rsid w:val="000B0A68"/>
    <w:rsid w:val="000B42E2"/>
    <w:rsid w:val="000B4980"/>
    <w:rsid w:val="000C087C"/>
    <w:rsid w:val="000C1A60"/>
    <w:rsid w:val="000C246C"/>
    <w:rsid w:val="000C3C62"/>
    <w:rsid w:val="000C52EF"/>
    <w:rsid w:val="000C6C97"/>
    <w:rsid w:val="000D2189"/>
    <w:rsid w:val="000D44C2"/>
    <w:rsid w:val="000D4E94"/>
    <w:rsid w:val="000D7EDD"/>
    <w:rsid w:val="000E077A"/>
    <w:rsid w:val="000E0F78"/>
    <w:rsid w:val="000E4F08"/>
    <w:rsid w:val="000E52E7"/>
    <w:rsid w:val="000E55DB"/>
    <w:rsid w:val="000E5DD2"/>
    <w:rsid w:val="000E6D37"/>
    <w:rsid w:val="000F0035"/>
    <w:rsid w:val="000F6D08"/>
    <w:rsid w:val="0011022C"/>
    <w:rsid w:val="001111C9"/>
    <w:rsid w:val="001122B2"/>
    <w:rsid w:val="00113F3B"/>
    <w:rsid w:val="001212A9"/>
    <w:rsid w:val="001247AF"/>
    <w:rsid w:val="001252A4"/>
    <w:rsid w:val="00125B49"/>
    <w:rsid w:val="001370B7"/>
    <w:rsid w:val="00140FCC"/>
    <w:rsid w:val="00144951"/>
    <w:rsid w:val="001477AC"/>
    <w:rsid w:val="00150DE5"/>
    <w:rsid w:val="00155798"/>
    <w:rsid w:val="00156659"/>
    <w:rsid w:val="00163C26"/>
    <w:rsid w:val="00164C0C"/>
    <w:rsid w:val="00166B92"/>
    <w:rsid w:val="00166F63"/>
    <w:rsid w:val="00171D0C"/>
    <w:rsid w:val="00173DE1"/>
    <w:rsid w:val="00174FB4"/>
    <w:rsid w:val="00177445"/>
    <w:rsid w:val="001779D6"/>
    <w:rsid w:val="00183472"/>
    <w:rsid w:val="00183500"/>
    <w:rsid w:val="00183F1F"/>
    <w:rsid w:val="00186C73"/>
    <w:rsid w:val="001879EA"/>
    <w:rsid w:val="00190592"/>
    <w:rsid w:val="001908FD"/>
    <w:rsid w:val="00192CAB"/>
    <w:rsid w:val="001937E8"/>
    <w:rsid w:val="00194294"/>
    <w:rsid w:val="001947BA"/>
    <w:rsid w:val="001949F9"/>
    <w:rsid w:val="00196E05"/>
    <w:rsid w:val="001A13D6"/>
    <w:rsid w:val="001A1EB9"/>
    <w:rsid w:val="001A2C76"/>
    <w:rsid w:val="001A6B68"/>
    <w:rsid w:val="001B2DC2"/>
    <w:rsid w:val="001B4653"/>
    <w:rsid w:val="001B4CF3"/>
    <w:rsid w:val="001B7206"/>
    <w:rsid w:val="001B7746"/>
    <w:rsid w:val="001C104E"/>
    <w:rsid w:val="001C1513"/>
    <w:rsid w:val="001C1F07"/>
    <w:rsid w:val="001C389A"/>
    <w:rsid w:val="001C3B7D"/>
    <w:rsid w:val="001C4E1C"/>
    <w:rsid w:val="001C62FE"/>
    <w:rsid w:val="001C6DFD"/>
    <w:rsid w:val="001D2130"/>
    <w:rsid w:val="001D22F6"/>
    <w:rsid w:val="001D576A"/>
    <w:rsid w:val="001D7A60"/>
    <w:rsid w:val="001E2F7F"/>
    <w:rsid w:val="001E3A69"/>
    <w:rsid w:val="001E470A"/>
    <w:rsid w:val="001E48AC"/>
    <w:rsid w:val="001E5552"/>
    <w:rsid w:val="001E5E1B"/>
    <w:rsid w:val="001E5EB6"/>
    <w:rsid w:val="001E70BC"/>
    <w:rsid w:val="001F1035"/>
    <w:rsid w:val="001F26CB"/>
    <w:rsid w:val="001F35D2"/>
    <w:rsid w:val="001F3797"/>
    <w:rsid w:val="001F3B2E"/>
    <w:rsid w:val="001F3DD9"/>
    <w:rsid w:val="001F6A30"/>
    <w:rsid w:val="001F6CB5"/>
    <w:rsid w:val="001F7960"/>
    <w:rsid w:val="002104DC"/>
    <w:rsid w:val="00214FEF"/>
    <w:rsid w:val="00216674"/>
    <w:rsid w:val="002202EA"/>
    <w:rsid w:val="00222F2C"/>
    <w:rsid w:val="00223602"/>
    <w:rsid w:val="002337C5"/>
    <w:rsid w:val="002365ED"/>
    <w:rsid w:val="00240293"/>
    <w:rsid w:val="002420DE"/>
    <w:rsid w:val="002439C1"/>
    <w:rsid w:val="00244DBB"/>
    <w:rsid w:val="00247806"/>
    <w:rsid w:val="00254541"/>
    <w:rsid w:val="002545CC"/>
    <w:rsid w:val="0025737E"/>
    <w:rsid w:val="00261EF0"/>
    <w:rsid w:val="00263B16"/>
    <w:rsid w:val="00264E0F"/>
    <w:rsid w:val="0026502E"/>
    <w:rsid w:val="00265AB7"/>
    <w:rsid w:val="00265E8B"/>
    <w:rsid w:val="002669D1"/>
    <w:rsid w:val="0027056B"/>
    <w:rsid w:val="0027277A"/>
    <w:rsid w:val="00272B74"/>
    <w:rsid w:val="0027404D"/>
    <w:rsid w:val="002748F3"/>
    <w:rsid w:val="002755F0"/>
    <w:rsid w:val="00281E00"/>
    <w:rsid w:val="00284BED"/>
    <w:rsid w:val="00287410"/>
    <w:rsid w:val="00287DED"/>
    <w:rsid w:val="00290847"/>
    <w:rsid w:val="00296439"/>
    <w:rsid w:val="002A07FA"/>
    <w:rsid w:val="002A1FCC"/>
    <w:rsid w:val="002A2B4E"/>
    <w:rsid w:val="002A5AD2"/>
    <w:rsid w:val="002A7149"/>
    <w:rsid w:val="002B0E4B"/>
    <w:rsid w:val="002B1C66"/>
    <w:rsid w:val="002B422A"/>
    <w:rsid w:val="002C03AE"/>
    <w:rsid w:val="002C071A"/>
    <w:rsid w:val="002C2BE0"/>
    <w:rsid w:val="002C4752"/>
    <w:rsid w:val="002C4CAD"/>
    <w:rsid w:val="002C4EB0"/>
    <w:rsid w:val="002C6DB3"/>
    <w:rsid w:val="002C7ABC"/>
    <w:rsid w:val="002D3249"/>
    <w:rsid w:val="002D45EA"/>
    <w:rsid w:val="002D5DF0"/>
    <w:rsid w:val="002E098A"/>
    <w:rsid w:val="002E2693"/>
    <w:rsid w:val="002E3250"/>
    <w:rsid w:val="002E49F7"/>
    <w:rsid w:val="002E4F8E"/>
    <w:rsid w:val="002E5015"/>
    <w:rsid w:val="002E6D53"/>
    <w:rsid w:val="002F078D"/>
    <w:rsid w:val="002F0F12"/>
    <w:rsid w:val="002F4384"/>
    <w:rsid w:val="002F5A52"/>
    <w:rsid w:val="002F6572"/>
    <w:rsid w:val="002F7FCC"/>
    <w:rsid w:val="0030169A"/>
    <w:rsid w:val="0030193E"/>
    <w:rsid w:val="0030202D"/>
    <w:rsid w:val="003044F2"/>
    <w:rsid w:val="00304807"/>
    <w:rsid w:val="003067A4"/>
    <w:rsid w:val="00315B8A"/>
    <w:rsid w:val="00315E64"/>
    <w:rsid w:val="003162B5"/>
    <w:rsid w:val="00316AAA"/>
    <w:rsid w:val="0031774D"/>
    <w:rsid w:val="00320D41"/>
    <w:rsid w:val="00320FEF"/>
    <w:rsid w:val="00322DA0"/>
    <w:rsid w:val="00323C02"/>
    <w:rsid w:val="00324B1F"/>
    <w:rsid w:val="00325C80"/>
    <w:rsid w:val="00334419"/>
    <w:rsid w:val="00334743"/>
    <w:rsid w:val="00336878"/>
    <w:rsid w:val="00337A04"/>
    <w:rsid w:val="00342446"/>
    <w:rsid w:val="003429EC"/>
    <w:rsid w:val="00342F1C"/>
    <w:rsid w:val="00343A5A"/>
    <w:rsid w:val="00343F75"/>
    <w:rsid w:val="003537FC"/>
    <w:rsid w:val="0035485E"/>
    <w:rsid w:val="003561C9"/>
    <w:rsid w:val="003568A8"/>
    <w:rsid w:val="0035749B"/>
    <w:rsid w:val="00357803"/>
    <w:rsid w:val="00360DC5"/>
    <w:rsid w:val="003617F5"/>
    <w:rsid w:val="00361BC0"/>
    <w:rsid w:val="00361C26"/>
    <w:rsid w:val="00362958"/>
    <w:rsid w:val="003630FF"/>
    <w:rsid w:val="003639D2"/>
    <w:rsid w:val="00371097"/>
    <w:rsid w:val="00372EC3"/>
    <w:rsid w:val="00373CF1"/>
    <w:rsid w:val="003742EB"/>
    <w:rsid w:val="003745EE"/>
    <w:rsid w:val="0037584E"/>
    <w:rsid w:val="003759C9"/>
    <w:rsid w:val="00375A37"/>
    <w:rsid w:val="00375DDE"/>
    <w:rsid w:val="003821EC"/>
    <w:rsid w:val="00382F0B"/>
    <w:rsid w:val="00383972"/>
    <w:rsid w:val="00385C3A"/>
    <w:rsid w:val="0039006F"/>
    <w:rsid w:val="003908D1"/>
    <w:rsid w:val="00390905"/>
    <w:rsid w:val="00391C1F"/>
    <w:rsid w:val="00393E2A"/>
    <w:rsid w:val="00393F02"/>
    <w:rsid w:val="003945FA"/>
    <w:rsid w:val="00395167"/>
    <w:rsid w:val="003954A1"/>
    <w:rsid w:val="003958DA"/>
    <w:rsid w:val="00396F91"/>
    <w:rsid w:val="003976C2"/>
    <w:rsid w:val="00397B31"/>
    <w:rsid w:val="003A006D"/>
    <w:rsid w:val="003A11F7"/>
    <w:rsid w:val="003A2668"/>
    <w:rsid w:val="003A3D7B"/>
    <w:rsid w:val="003A4196"/>
    <w:rsid w:val="003A6603"/>
    <w:rsid w:val="003A706D"/>
    <w:rsid w:val="003A747C"/>
    <w:rsid w:val="003B10B8"/>
    <w:rsid w:val="003B1AAB"/>
    <w:rsid w:val="003B1D96"/>
    <w:rsid w:val="003B2442"/>
    <w:rsid w:val="003B528D"/>
    <w:rsid w:val="003B68C2"/>
    <w:rsid w:val="003B6E78"/>
    <w:rsid w:val="003C0CF5"/>
    <w:rsid w:val="003C32DE"/>
    <w:rsid w:val="003C3820"/>
    <w:rsid w:val="003C490E"/>
    <w:rsid w:val="003C6060"/>
    <w:rsid w:val="003D0CC9"/>
    <w:rsid w:val="003D31E7"/>
    <w:rsid w:val="003D4E4A"/>
    <w:rsid w:val="003D6BA4"/>
    <w:rsid w:val="003E0121"/>
    <w:rsid w:val="003E463C"/>
    <w:rsid w:val="003E5B9F"/>
    <w:rsid w:val="003F002C"/>
    <w:rsid w:val="003F0C59"/>
    <w:rsid w:val="003F1C83"/>
    <w:rsid w:val="003F2294"/>
    <w:rsid w:val="003F362D"/>
    <w:rsid w:val="003F7BBC"/>
    <w:rsid w:val="00400CD8"/>
    <w:rsid w:val="00402515"/>
    <w:rsid w:val="00402DB4"/>
    <w:rsid w:val="004037EE"/>
    <w:rsid w:val="004046A3"/>
    <w:rsid w:val="0040567E"/>
    <w:rsid w:val="00407766"/>
    <w:rsid w:val="00413A19"/>
    <w:rsid w:val="00415809"/>
    <w:rsid w:val="004201F9"/>
    <w:rsid w:val="004209E3"/>
    <w:rsid w:val="00420EA6"/>
    <w:rsid w:val="004226CD"/>
    <w:rsid w:val="00427188"/>
    <w:rsid w:val="004272E8"/>
    <w:rsid w:val="00430077"/>
    <w:rsid w:val="00434DE9"/>
    <w:rsid w:val="00435E16"/>
    <w:rsid w:val="00436002"/>
    <w:rsid w:val="004379B1"/>
    <w:rsid w:val="0044358A"/>
    <w:rsid w:val="00443606"/>
    <w:rsid w:val="00443C7B"/>
    <w:rsid w:val="004529FD"/>
    <w:rsid w:val="00452AFB"/>
    <w:rsid w:val="00453385"/>
    <w:rsid w:val="004542A4"/>
    <w:rsid w:val="00455622"/>
    <w:rsid w:val="00456D4B"/>
    <w:rsid w:val="004574F4"/>
    <w:rsid w:val="004608BB"/>
    <w:rsid w:val="004616D4"/>
    <w:rsid w:val="00461CA6"/>
    <w:rsid w:val="0046284C"/>
    <w:rsid w:val="004636ED"/>
    <w:rsid w:val="00464D25"/>
    <w:rsid w:val="004662DD"/>
    <w:rsid w:val="00472AE7"/>
    <w:rsid w:val="00472D09"/>
    <w:rsid w:val="00486B14"/>
    <w:rsid w:val="00486CC5"/>
    <w:rsid w:val="00487B12"/>
    <w:rsid w:val="00487B5A"/>
    <w:rsid w:val="00490268"/>
    <w:rsid w:val="00495895"/>
    <w:rsid w:val="004965C3"/>
    <w:rsid w:val="00496E61"/>
    <w:rsid w:val="004A0498"/>
    <w:rsid w:val="004A05E4"/>
    <w:rsid w:val="004A269E"/>
    <w:rsid w:val="004A44B8"/>
    <w:rsid w:val="004A4539"/>
    <w:rsid w:val="004A4B3F"/>
    <w:rsid w:val="004A6C8B"/>
    <w:rsid w:val="004B3BA3"/>
    <w:rsid w:val="004B6D91"/>
    <w:rsid w:val="004C0112"/>
    <w:rsid w:val="004C0A30"/>
    <w:rsid w:val="004C5E28"/>
    <w:rsid w:val="004E0064"/>
    <w:rsid w:val="004E0291"/>
    <w:rsid w:val="004E304E"/>
    <w:rsid w:val="004E459C"/>
    <w:rsid w:val="004E4C12"/>
    <w:rsid w:val="004E5AC9"/>
    <w:rsid w:val="004F0D8C"/>
    <w:rsid w:val="004F1F16"/>
    <w:rsid w:val="004F5270"/>
    <w:rsid w:val="004F5605"/>
    <w:rsid w:val="004F66EE"/>
    <w:rsid w:val="004F733D"/>
    <w:rsid w:val="005015FE"/>
    <w:rsid w:val="00501BF6"/>
    <w:rsid w:val="00502C7A"/>
    <w:rsid w:val="00505715"/>
    <w:rsid w:val="005077EB"/>
    <w:rsid w:val="005101B0"/>
    <w:rsid w:val="00511D27"/>
    <w:rsid w:val="00512664"/>
    <w:rsid w:val="00513B2E"/>
    <w:rsid w:val="00515573"/>
    <w:rsid w:val="00515973"/>
    <w:rsid w:val="005203CA"/>
    <w:rsid w:val="005214E3"/>
    <w:rsid w:val="005235F1"/>
    <w:rsid w:val="00524670"/>
    <w:rsid w:val="00526F9E"/>
    <w:rsid w:val="005276DF"/>
    <w:rsid w:val="00527D6C"/>
    <w:rsid w:val="005302E3"/>
    <w:rsid w:val="00532E79"/>
    <w:rsid w:val="005331E4"/>
    <w:rsid w:val="00533FB6"/>
    <w:rsid w:val="00534858"/>
    <w:rsid w:val="00536614"/>
    <w:rsid w:val="00537F3E"/>
    <w:rsid w:val="00551844"/>
    <w:rsid w:val="00552406"/>
    <w:rsid w:val="005561EA"/>
    <w:rsid w:val="00557007"/>
    <w:rsid w:val="005604DF"/>
    <w:rsid w:val="00562231"/>
    <w:rsid w:val="005628DF"/>
    <w:rsid w:val="005644A3"/>
    <w:rsid w:val="00564845"/>
    <w:rsid w:val="00571FFB"/>
    <w:rsid w:val="00572652"/>
    <w:rsid w:val="0057283E"/>
    <w:rsid w:val="00572975"/>
    <w:rsid w:val="00572DB2"/>
    <w:rsid w:val="0057332F"/>
    <w:rsid w:val="00573BC1"/>
    <w:rsid w:val="00573CE8"/>
    <w:rsid w:val="00575034"/>
    <w:rsid w:val="00580CF0"/>
    <w:rsid w:val="005814C6"/>
    <w:rsid w:val="00586964"/>
    <w:rsid w:val="0058742B"/>
    <w:rsid w:val="00587966"/>
    <w:rsid w:val="005901DB"/>
    <w:rsid w:val="005901F3"/>
    <w:rsid w:val="00591A24"/>
    <w:rsid w:val="00593AF7"/>
    <w:rsid w:val="00593B9A"/>
    <w:rsid w:val="00595951"/>
    <w:rsid w:val="0059622F"/>
    <w:rsid w:val="00597159"/>
    <w:rsid w:val="005A0FC7"/>
    <w:rsid w:val="005A128A"/>
    <w:rsid w:val="005A1B9C"/>
    <w:rsid w:val="005A2934"/>
    <w:rsid w:val="005A29D4"/>
    <w:rsid w:val="005A4A74"/>
    <w:rsid w:val="005A6CDD"/>
    <w:rsid w:val="005B11B0"/>
    <w:rsid w:val="005B20CD"/>
    <w:rsid w:val="005B3ACE"/>
    <w:rsid w:val="005C1423"/>
    <w:rsid w:val="005C2904"/>
    <w:rsid w:val="005C3511"/>
    <w:rsid w:val="005C5DDC"/>
    <w:rsid w:val="005C7329"/>
    <w:rsid w:val="005C7635"/>
    <w:rsid w:val="005D0C6D"/>
    <w:rsid w:val="005D0F77"/>
    <w:rsid w:val="005D2587"/>
    <w:rsid w:val="005D2D7B"/>
    <w:rsid w:val="005D3A61"/>
    <w:rsid w:val="005D43A9"/>
    <w:rsid w:val="005D48DC"/>
    <w:rsid w:val="005E188E"/>
    <w:rsid w:val="005E221B"/>
    <w:rsid w:val="005E5DF2"/>
    <w:rsid w:val="005F1843"/>
    <w:rsid w:val="005F3B35"/>
    <w:rsid w:val="005F6D29"/>
    <w:rsid w:val="00600317"/>
    <w:rsid w:val="00601755"/>
    <w:rsid w:val="00601A1E"/>
    <w:rsid w:val="00604377"/>
    <w:rsid w:val="006066B4"/>
    <w:rsid w:val="00606F67"/>
    <w:rsid w:val="00610415"/>
    <w:rsid w:val="006159F2"/>
    <w:rsid w:val="00615EAD"/>
    <w:rsid w:val="006164EB"/>
    <w:rsid w:val="00617317"/>
    <w:rsid w:val="00617DF7"/>
    <w:rsid w:val="006214C5"/>
    <w:rsid w:val="006234B9"/>
    <w:rsid w:val="0062413A"/>
    <w:rsid w:val="00631749"/>
    <w:rsid w:val="0063209C"/>
    <w:rsid w:val="0063326F"/>
    <w:rsid w:val="00636043"/>
    <w:rsid w:val="0063632F"/>
    <w:rsid w:val="00637131"/>
    <w:rsid w:val="006408A0"/>
    <w:rsid w:val="0064243E"/>
    <w:rsid w:val="00646890"/>
    <w:rsid w:val="00646F28"/>
    <w:rsid w:val="00646F97"/>
    <w:rsid w:val="00650F97"/>
    <w:rsid w:val="00653429"/>
    <w:rsid w:val="006558FB"/>
    <w:rsid w:val="00655EED"/>
    <w:rsid w:val="006613AC"/>
    <w:rsid w:val="00663676"/>
    <w:rsid w:val="006662A2"/>
    <w:rsid w:val="006667BB"/>
    <w:rsid w:val="00671569"/>
    <w:rsid w:val="0067182B"/>
    <w:rsid w:val="006730E0"/>
    <w:rsid w:val="00674405"/>
    <w:rsid w:val="006747FC"/>
    <w:rsid w:val="00675051"/>
    <w:rsid w:val="00675814"/>
    <w:rsid w:val="00676856"/>
    <w:rsid w:val="00676BC7"/>
    <w:rsid w:val="00681E91"/>
    <w:rsid w:val="00685EFD"/>
    <w:rsid w:val="00686AE7"/>
    <w:rsid w:val="00687376"/>
    <w:rsid w:val="00687C9D"/>
    <w:rsid w:val="00690F51"/>
    <w:rsid w:val="00691E1C"/>
    <w:rsid w:val="006957C9"/>
    <w:rsid w:val="006A2E63"/>
    <w:rsid w:val="006A4D78"/>
    <w:rsid w:val="006A5F46"/>
    <w:rsid w:val="006A72B8"/>
    <w:rsid w:val="006A787E"/>
    <w:rsid w:val="006B1164"/>
    <w:rsid w:val="006B1B25"/>
    <w:rsid w:val="006B219F"/>
    <w:rsid w:val="006B26CF"/>
    <w:rsid w:val="006B59D4"/>
    <w:rsid w:val="006B5D2E"/>
    <w:rsid w:val="006B5F01"/>
    <w:rsid w:val="006B66FD"/>
    <w:rsid w:val="006B70B2"/>
    <w:rsid w:val="006C0FB3"/>
    <w:rsid w:val="006C6C7D"/>
    <w:rsid w:val="006D02FE"/>
    <w:rsid w:val="006D0C37"/>
    <w:rsid w:val="006D1466"/>
    <w:rsid w:val="006D2BE0"/>
    <w:rsid w:val="006D2EFB"/>
    <w:rsid w:val="006D32B1"/>
    <w:rsid w:val="006D342D"/>
    <w:rsid w:val="006D505B"/>
    <w:rsid w:val="006D6280"/>
    <w:rsid w:val="006D798B"/>
    <w:rsid w:val="006E00B8"/>
    <w:rsid w:val="006E0854"/>
    <w:rsid w:val="006E1B29"/>
    <w:rsid w:val="006E2899"/>
    <w:rsid w:val="006E2BB6"/>
    <w:rsid w:val="006E34AB"/>
    <w:rsid w:val="006E4315"/>
    <w:rsid w:val="006E4B11"/>
    <w:rsid w:val="006E58E5"/>
    <w:rsid w:val="006E732F"/>
    <w:rsid w:val="006F0841"/>
    <w:rsid w:val="006F0CC3"/>
    <w:rsid w:val="006F533B"/>
    <w:rsid w:val="006F6375"/>
    <w:rsid w:val="006F705D"/>
    <w:rsid w:val="006F7683"/>
    <w:rsid w:val="00702BEB"/>
    <w:rsid w:val="007033BC"/>
    <w:rsid w:val="00706504"/>
    <w:rsid w:val="007079E8"/>
    <w:rsid w:val="00711A1C"/>
    <w:rsid w:val="00711E73"/>
    <w:rsid w:val="00712550"/>
    <w:rsid w:val="007156AC"/>
    <w:rsid w:val="00715B30"/>
    <w:rsid w:val="00716261"/>
    <w:rsid w:val="007169F9"/>
    <w:rsid w:val="00722FAA"/>
    <w:rsid w:val="00723ACA"/>
    <w:rsid w:val="00724361"/>
    <w:rsid w:val="00724489"/>
    <w:rsid w:val="007266AE"/>
    <w:rsid w:val="007344E3"/>
    <w:rsid w:val="00736F41"/>
    <w:rsid w:val="00737142"/>
    <w:rsid w:val="00737DD0"/>
    <w:rsid w:val="007416AD"/>
    <w:rsid w:val="00742AF1"/>
    <w:rsid w:val="00742BF8"/>
    <w:rsid w:val="00746EC3"/>
    <w:rsid w:val="00746F4C"/>
    <w:rsid w:val="00752023"/>
    <w:rsid w:val="00754A52"/>
    <w:rsid w:val="00754E84"/>
    <w:rsid w:val="00756BF0"/>
    <w:rsid w:val="00757659"/>
    <w:rsid w:val="00762127"/>
    <w:rsid w:val="00763BD3"/>
    <w:rsid w:val="00763CE7"/>
    <w:rsid w:val="00765171"/>
    <w:rsid w:val="007724F1"/>
    <w:rsid w:val="007732DB"/>
    <w:rsid w:val="00774025"/>
    <w:rsid w:val="007763A4"/>
    <w:rsid w:val="0078123C"/>
    <w:rsid w:val="00783EE2"/>
    <w:rsid w:val="007858B9"/>
    <w:rsid w:val="007870A1"/>
    <w:rsid w:val="00792C6D"/>
    <w:rsid w:val="00793BC5"/>
    <w:rsid w:val="00794881"/>
    <w:rsid w:val="007953BF"/>
    <w:rsid w:val="00795542"/>
    <w:rsid w:val="00795748"/>
    <w:rsid w:val="007A20ED"/>
    <w:rsid w:val="007A2C1E"/>
    <w:rsid w:val="007A3EF2"/>
    <w:rsid w:val="007A4569"/>
    <w:rsid w:val="007A4639"/>
    <w:rsid w:val="007A4B11"/>
    <w:rsid w:val="007A4EF8"/>
    <w:rsid w:val="007B33F2"/>
    <w:rsid w:val="007B513D"/>
    <w:rsid w:val="007B64C9"/>
    <w:rsid w:val="007C33B8"/>
    <w:rsid w:val="007C68F1"/>
    <w:rsid w:val="007D19D6"/>
    <w:rsid w:val="007D374F"/>
    <w:rsid w:val="007D392F"/>
    <w:rsid w:val="007E184C"/>
    <w:rsid w:val="007E45B7"/>
    <w:rsid w:val="007E4F4C"/>
    <w:rsid w:val="007E515A"/>
    <w:rsid w:val="007E51A5"/>
    <w:rsid w:val="007E702A"/>
    <w:rsid w:val="007E7A86"/>
    <w:rsid w:val="007E7E5E"/>
    <w:rsid w:val="007F120C"/>
    <w:rsid w:val="007F191E"/>
    <w:rsid w:val="007F1CB8"/>
    <w:rsid w:val="007F2513"/>
    <w:rsid w:val="007F4570"/>
    <w:rsid w:val="007F5CA5"/>
    <w:rsid w:val="007F5FFE"/>
    <w:rsid w:val="007F626D"/>
    <w:rsid w:val="00800C57"/>
    <w:rsid w:val="00801004"/>
    <w:rsid w:val="00803888"/>
    <w:rsid w:val="00805529"/>
    <w:rsid w:val="008061E3"/>
    <w:rsid w:val="00806401"/>
    <w:rsid w:val="00806E45"/>
    <w:rsid w:val="00807143"/>
    <w:rsid w:val="00807662"/>
    <w:rsid w:val="0080775D"/>
    <w:rsid w:val="00812951"/>
    <w:rsid w:val="00813093"/>
    <w:rsid w:val="00815504"/>
    <w:rsid w:val="00815F4F"/>
    <w:rsid w:val="00821EAB"/>
    <w:rsid w:val="00822DBE"/>
    <w:rsid w:val="0083179C"/>
    <w:rsid w:val="00832939"/>
    <w:rsid w:val="00832D82"/>
    <w:rsid w:val="00833775"/>
    <w:rsid w:val="00836D9F"/>
    <w:rsid w:val="00837192"/>
    <w:rsid w:val="00837F96"/>
    <w:rsid w:val="0084076E"/>
    <w:rsid w:val="0084178A"/>
    <w:rsid w:val="0084267C"/>
    <w:rsid w:val="0084301C"/>
    <w:rsid w:val="00844EEF"/>
    <w:rsid w:val="0084577A"/>
    <w:rsid w:val="0084592E"/>
    <w:rsid w:val="0084774B"/>
    <w:rsid w:val="00851780"/>
    <w:rsid w:val="008523BA"/>
    <w:rsid w:val="0085294D"/>
    <w:rsid w:val="00853D93"/>
    <w:rsid w:val="0085571D"/>
    <w:rsid w:val="0086186E"/>
    <w:rsid w:val="00862A3C"/>
    <w:rsid w:val="00864C69"/>
    <w:rsid w:val="00867C2A"/>
    <w:rsid w:val="00870348"/>
    <w:rsid w:val="008723B6"/>
    <w:rsid w:val="0087446D"/>
    <w:rsid w:val="00875267"/>
    <w:rsid w:val="00875933"/>
    <w:rsid w:val="008807E2"/>
    <w:rsid w:val="008812E0"/>
    <w:rsid w:val="00881C45"/>
    <w:rsid w:val="0088446A"/>
    <w:rsid w:val="00890757"/>
    <w:rsid w:val="008920D3"/>
    <w:rsid w:val="0089368E"/>
    <w:rsid w:val="0089376C"/>
    <w:rsid w:val="00896253"/>
    <w:rsid w:val="0089647B"/>
    <w:rsid w:val="008973D2"/>
    <w:rsid w:val="008A026F"/>
    <w:rsid w:val="008A66B1"/>
    <w:rsid w:val="008A6869"/>
    <w:rsid w:val="008A6A5A"/>
    <w:rsid w:val="008A6C1F"/>
    <w:rsid w:val="008A704D"/>
    <w:rsid w:val="008B06A8"/>
    <w:rsid w:val="008B34EE"/>
    <w:rsid w:val="008B38A9"/>
    <w:rsid w:val="008B7DEE"/>
    <w:rsid w:val="008C2885"/>
    <w:rsid w:val="008C288D"/>
    <w:rsid w:val="008C2FBD"/>
    <w:rsid w:val="008C652D"/>
    <w:rsid w:val="008C735E"/>
    <w:rsid w:val="008C73EC"/>
    <w:rsid w:val="008C7523"/>
    <w:rsid w:val="008C7C91"/>
    <w:rsid w:val="008D0AF0"/>
    <w:rsid w:val="008D1C87"/>
    <w:rsid w:val="008D21D9"/>
    <w:rsid w:val="008D29D6"/>
    <w:rsid w:val="008D5B96"/>
    <w:rsid w:val="008E0CAF"/>
    <w:rsid w:val="008E131C"/>
    <w:rsid w:val="008E13D8"/>
    <w:rsid w:val="008E1A95"/>
    <w:rsid w:val="008F0BE4"/>
    <w:rsid w:val="008F3CDA"/>
    <w:rsid w:val="008F5E1A"/>
    <w:rsid w:val="008F749F"/>
    <w:rsid w:val="008F797C"/>
    <w:rsid w:val="0090105E"/>
    <w:rsid w:val="00902780"/>
    <w:rsid w:val="0090310C"/>
    <w:rsid w:val="00903997"/>
    <w:rsid w:val="009102BC"/>
    <w:rsid w:val="009102FB"/>
    <w:rsid w:val="0091291F"/>
    <w:rsid w:val="00912A38"/>
    <w:rsid w:val="00912BD0"/>
    <w:rsid w:val="00913AAB"/>
    <w:rsid w:val="0091459F"/>
    <w:rsid w:val="00914954"/>
    <w:rsid w:val="009153FB"/>
    <w:rsid w:val="00917654"/>
    <w:rsid w:val="0092144D"/>
    <w:rsid w:val="009246D6"/>
    <w:rsid w:val="00925369"/>
    <w:rsid w:val="0093170A"/>
    <w:rsid w:val="00932AC7"/>
    <w:rsid w:val="00932AD3"/>
    <w:rsid w:val="00936E33"/>
    <w:rsid w:val="00942A49"/>
    <w:rsid w:val="00942B3D"/>
    <w:rsid w:val="009450FE"/>
    <w:rsid w:val="00945D10"/>
    <w:rsid w:val="00946157"/>
    <w:rsid w:val="00946614"/>
    <w:rsid w:val="00947230"/>
    <w:rsid w:val="009519FE"/>
    <w:rsid w:val="00951C8F"/>
    <w:rsid w:val="00955032"/>
    <w:rsid w:val="0096100B"/>
    <w:rsid w:val="00965544"/>
    <w:rsid w:val="00966C89"/>
    <w:rsid w:val="009705EE"/>
    <w:rsid w:val="00973D08"/>
    <w:rsid w:val="00980FD0"/>
    <w:rsid w:val="009811E4"/>
    <w:rsid w:val="00981EA5"/>
    <w:rsid w:val="0098208B"/>
    <w:rsid w:val="0098345B"/>
    <w:rsid w:val="00983C53"/>
    <w:rsid w:val="00983F77"/>
    <w:rsid w:val="00984DB1"/>
    <w:rsid w:val="00984FF9"/>
    <w:rsid w:val="00993272"/>
    <w:rsid w:val="009948D9"/>
    <w:rsid w:val="009A22A3"/>
    <w:rsid w:val="009A3483"/>
    <w:rsid w:val="009A42B6"/>
    <w:rsid w:val="009A533F"/>
    <w:rsid w:val="009A6813"/>
    <w:rsid w:val="009A7455"/>
    <w:rsid w:val="009B07A9"/>
    <w:rsid w:val="009B6147"/>
    <w:rsid w:val="009C539E"/>
    <w:rsid w:val="009C58EA"/>
    <w:rsid w:val="009C5ACE"/>
    <w:rsid w:val="009C5C3D"/>
    <w:rsid w:val="009D2587"/>
    <w:rsid w:val="009D27CD"/>
    <w:rsid w:val="009D339A"/>
    <w:rsid w:val="009D3CAE"/>
    <w:rsid w:val="009E0031"/>
    <w:rsid w:val="009E065B"/>
    <w:rsid w:val="009E2046"/>
    <w:rsid w:val="009E2B91"/>
    <w:rsid w:val="009E3E65"/>
    <w:rsid w:val="009E41A1"/>
    <w:rsid w:val="00A00E32"/>
    <w:rsid w:val="00A04FF9"/>
    <w:rsid w:val="00A1306A"/>
    <w:rsid w:val="00A13761"/>
    <w:rsid w:val="00A137FE"/>
    <w:rsid w:val="00A1654A"/>
    <w:rsid w:val="00A16F06"/>
    <w:rsid w:val="00A23467"/>
    <w:rsid w:val="00A24365"/>
    <w:rsid w:val="00A307DC"/>
    <w:rsid w:val="00A308D5"/>
    <w:rsid w:val="00A30DCE"/>
    <w:rsid w:val="00A35CA9"/>
    <w:rsid w:val="00A37D46"/>
    <w:rsid w:val="00A427D1"/>
    <w:rsid w:val="00A4549F"/>
    <w:rsid w:val="00A45721"/>
    <w:rsid w:val="00A5008C"/>
    <w:rsid w:val="00A50920"/>
    <w:rsid w:val="00A50A0A"/>
    <w:rsid w:val="00A55287"/>
    <w:rsid w:val="00A55787"/>
    <w:rsid w:val="00A56976"/>
    <w:rsid w:val="00A60FDC"/>
    <w:rsid w:val="00A640C0"/>
    <w:rsid w:val="00A64681"/>
    <w:rsid w:val="00A66CFD"/>
    <w:rsid w:val="00A73364"/>
    <w:rsid w:val="00A739C2"/>
    <w:rsid w:val="00A73CDC"/>
    <w:rsid w:val="00A73D9E"/>
    <w:rsid w:val="00A74405"/>
    <w:rsid w:val="00A76A0F"/>
    <w:rsid w:val="00A773A4"/>
    <w:rsid w:val="00A8311E"/>
    <w:rsid w:val="00A843FA"/>
    <w:rsid w:val="00A86414"/>
    <w:rsid w:val="00A87D4D"/>
    <w:rsid w:val="00A921F5"/>
    <w:rsid w:val="00AA0065"/>
    <w:rsid w:val="00AA164E"/>
    <w:rsid w:val="00AA3226"/>
    <w:rsid w:val="00AA4999"/>
    <w:rsid w:val="00AB00A7"/>
    <w:rsid w:val="00AB0C3E"/>
    <w:rsid w:val="00AB1518"/>
    <w:rsid w:val="00AB2B18"/>
    <w:rsid w:val="00AB2C6F"/>
    <w:rsid w:val="00AB7442"/>
    <w:rsid w:val="00AB75BD"/>
    <w:rsid w:val="00AC17A9"/>
    <w:rsid w:val="00AC43C0"/>
    <w:rsid w:val="00AC4ABD"/>
    <w:rsid w:val="00AC7D40"/>
    <w:rsid w:val="00AD0435"/>
    <w:rsid w:val="00AD1388"/>
    <w:rsid w:val="00AD1551"/>
    <w:rsid w:val="00AD4354"/>
    <w:rsid w:val="00AD4F86"/>
    <w:rsid w:val="00AD6BA2"/>
    <w:rsid w:val="00AD7107"/>
    <w:rsid w:val="00AE0550"/>
    <w:rsid w:val="00AE0E04"/>
    <w:rsid w:val="00AE4805"/>
    <w:rsid w:val="00AE5FA5"/>
    <w:rsid w:val="00AE6053"/>
    <w:rsid w:val="00AF3956"/>
    <w:rsid w:val="00AF3F35"/>
    <w:rsid w:val="00AF50E9"/>
    <w:rsid w:val="00AF55BF"/>
    <w:rsid w:val="00AF646C"/>
    <w:rsid w:val="00B12CC7"/>
    <w:rsid w:val="00B1426E"/>
    <w:rsid w:val="00B164A7"/>
    <w:rsid w:val="00B22218"/>
    <w:rsid w:val="00B22B12"/>
    <w:rsid w:val="00B233AE"/>
    <w:rsid w:val="00B24A60"/>
    <w:rsid w:val="00B256BA"/>
    <w:rsid w:val="00B25D81"/>
    <w:rsid w:val="00B2785A"/>
    <w:rsid w:val="00B32DD8"/>
    <w:rsid w:val="00B34B94"/>
    <w:rsid w:val="00B37600"/>
    <w:rsid w:val="00B37A13"/>
    <w:rsid w:val="00B400BB"/>
    <w:rsid w:val="00B413CB"/>
    <w:rsid w:val="00B429FA"/>
    <w:rsid w:val="00B443BF"/>
    <w:rsid w:val="00B45D82"/>
    <w:rsid w:val="00B467A4"/>
    <w:rsid w:val="00B46B6E"/>
    <w:rsid w:val="00B47119"/>
    <w:rsid w:val="00B50A9A"/>
    <w:rsid w:val="00B525E4"/>
    <w:rsid w:val="00B53C98"/>
    <w:rsid w:val="00B54930"/>
    <w:rsid w:val="00B54D35"/>
    <w:rsid w:val="00B5701D"/>
    <w:rsid w:val="00B6463A"/>
    <w:rsid w:val="00B64E3F"/>
    <w:rsid w:val="00B65C2D"/>
    <w:rsid w:val="00B72BE7"/>
    <w:rsid w:val="00B73F65"/>
    <w:rsid w:val="00B742CE"/>
    <w:rsid w:val="00B74FF7"/>
    <w:rsid w:val="00B7790E"/>
    <w:rsid w:val="00B808E7"/>
    <w:rsid w:val="00B80AD4"/>
    <w:rsid w:val="00B83AD3"/>
    <w:rsid w:val="00B83F37"/>
    <w:rsid w:val="00B8629C"/>
    <w:rsid w:val="00B87B80"/>
    <w:rsid w:val="00B918DB"/>
    <w:rsid w:val="00B9242D"/>
    <w:rsid w:val="00B93EF2"/>
    <w:rsid w:val="00B942D8"/>
    <w:rsid w:val="00B966EE"/>
    <w:rsid w:val="00BA065A"/>
    <w:rsid w:val="00BA28FC"/>
    <w:rsid w:val="00BA3740"/>
    <w:rsid w:val="00BB00C1"/>
    <w:rsid w:val="00BB18A2"/>
    <w:rsid w:val="00BB5448"/>
    <w:rsid w:val="00BB7F42"/>
    <w:rsid w:val="00BC2529"/>
    <w:rsid w:val="00BC2561"/>
    <w:rsid w:val="00BC33FA"/>
    <w:rsid w:val="00BC5582"/>
    <w:rsid w:val="00BC68C8"/>
    <w:rsid w:val="00BC72ED"/>
    <w:rsid w:val="00BC72F5"/>
    <w:rsid w:val="00BC7D12"/>
    <w:rsid w:val="00BD3F9B"/>
    <w:rsid w:val="00BD4895"/>
    <w:rsid w:val="00BD48F9"/>
    <w:rsid w:val="00BE1155"/>
    <w:rsid w:val="00BE18E0"/>
    <w:rsid w:val="00BE1907"/>
    <w:rsid w:val="00BE1B15"/>
    <w:rsid w:val="00BE4CBC"/>
    <w:rsid w:val="00BE6292"/>
    <w:rsid w:val="00BE7415"/>
    <w:rsid w:val="00BE760D"/>
    <w:rsid w:val="00BE78FB"/>
    <w:rsid w:val="00BF0963"/>
    <w:rsid w:val="00BF0EA7"/>
    <w:rsid w:val="00BF10E0"/>
    <w:rsid w:val="00BF378B"/>
    <w:rsid w:val="00BF4494"/>
    <w:rsid w:val="00BF5B6F"/>
    <w:rsid w:val="00BF60C8"/>
    <w:rsid w:val="00C00492"/>
    <w:rsid w:val="00C016E1"/>
    <w:rsid w:val="00C02DCC"/>
    <w:rsid w:val="00C04D52"/>
    <w:rsid w:val="00C07A15"/>
    <w:rsid w:val="00C11F8E"/>
    <w:rsid w:val="00C12988"/>
    <w:rsid w:val="00C1359C"/>
    <w:rsid w:val="00C14479"/>
    <w:rsid w:val="00C201E5"/>
    <w:rsid w:val="00C2212C"/>
    <w:rsid w:val="00C22C61"/>
    <w:rsid w:val="00C24275"/>
    <w:rsid w:val="00C2531A"/>
    <w:rsid w:val="00C271E7"/>
    <w:rsid w:val="00C33134"/>
    <w:rsid w:val="00C33651"/>
    <w:rsid w:val="00C33E7D"/>
    <w:rsid w:val="00C40CB6"/>
    <w:rsid w:val="00C44E3E"/>
    <w:rsid w:val="00C45C04"/>
    <w:rsid w:val="00C4642B"/>
    <w:rsid w:val="00C50588"/>
    <w:rsid w:val="00C50C86"/>
    <w:rsid w:val="00C51ED0"/>
    <w:rsid w:val="00C52082"/>
    <w:rsid w:val="00C53993"/>
    <w:rsid w:val="00C53E82"/>
    <w:rsid w:val="00C54120"/>
    <w:rsid w:val="00C560FC"/>
    <w:rsid w:val="00C56EA7"/>
    <w:rsid w:val="00C601D6"/>
    <w:rsid w:val="00C62657"/>
    <w:rsid w:val="00C64913"/>
    <w:rsid w:val="00C64A71"/>
    <w:rsid w:val="00C65CED"/>
    <w:rsid w:val="00C6713E"/>
    <w:rsid w:val="00C6714C"/>
    <w:rsid w:val="00C73510"/>
    <w:rsid w:val="00C761D1"/>
    <w:rsid w:val="00C769F5"/>
    <w:rsid w:val="00C77BAB"/>
    <w:rsid w:val="00C8392E"/>
    <w:rsid w:val="00C86802"/>
    <w:rsid w:val="00C875D9"/>
    <w:rsid w:val="00C87888"/>
    <w:rsid w:val="00C87E64"/>
    <w:rsid w:val="00C9425F"/>
    <w:rsid w:val="00C94763"/>
    <w:rsid w:val="00CA0B50"/>
    <w:rsid w:val="00CA3BC5"/>
    <w:rsid w:val="00CA44ED"/>
    <w:rsid w:val="00CA4D6F"/>
    <w:rsid w:val="00CA5DA5"/>
    <w:rsid w:val="00CA7B97"/>
    <w:rsid w:val="00CB047E"/>
    <w:rsid w:val="00CB1A7B"/>
    <w:rsid w:val="00CB3003"/>
    <w:rsid w:val="00CB3B4A"/>
    <w:rsid w:val="00CB3DB8"/>
    <w:rsid w:val="00CB5DEB"/>
    <w:rsid w:val="00CC0988"/>
    <w:rsid w:val="00CC12F5"/>
    <w:rsid w:val="00CC152E"/>
    <w:rsid w:val="00CC3438"/>
    <w:rsid w:val="00CC5CC8"/>
    <w:rsid w:val="00CC64CD"/>
    <w:rsid w:val="00CC693B"/>
    <w:rsid w:val="00CD2101"/>
    <w:rsid w:val="00CD2AB3"/>
    <w:rsid w:val="00CD2B08"/>
    <w:rsid w:val="00CD3D6B"/>
    <w:rsid w:val="00CD459B"/>
    <w:rsid w:val="00CD6901"/>
    <w:rsid w:val="00CD6C33"/>
    <w:rsid w:val="00CD767D"/>
    <w:rsid w:val="00CD77DD"/>
    <w:rsid w:val="00CE1D5F"/>
    <w:rsid w:val="00CE259C"/>
    <w:rsid w:val="00CE2DBC"/>
    <w:rsid w:val="00CE3109"/>
    <w:rsid w:val="00CE450B"/>
    <w:rsid w:val="00CE5677"/>
    <w:rsid w:val="00CE7E78"/>
    <w:rsid w:val="00CF00AD"/>
    <w:rsid w:val="00CF1F33"/>
    <w:rsid w:val="00CF4174"/>
    <w:rsid w:val="00CF44AF"/>
    <w:rsid w:val="00CF4DF3"/>
    <w:rsid w:val="00CF4EEB"/>
    <w:rsid w:val="00CF4F97"/>
    <w:rsid w:val="00CF56F8"/>
    <w:rsid w:val="00CF6313"/>
    <w:rsid w:val="00D02B34"/>
    <w:rsid w:val="00D0324E"/>
    <w:rsid w:val="00D03F05"/>
    <w:rsid w:val="00D05764"/>
    <w:rsid w:val="00D07952"/>
    <w:rsid w:val="00D13266"/>
    <w:rsid w:val="00D134D5"/>
    <w:rsid w:val="00D13D86"/>
    <w:rsid w:val="00D13DF7"/>
    <w:rsid w:val="00D14AAB"/>
    <w:rsid w:val="00D16A06"/>
    <w:rsid w:val="00D2138C"/>
    <w:rsid w:val="00D21630"/>
    <w:rsid w:val="00D26B19"/>
    <w:rsid w:val="00D300A4"/>
    <w:rsid w:val="00D30CF0"/>
    <w:rsid w:val="00D31CE5"/>
    <w:rsid w:val="00D321C1"/>
    <w:rsid w:val="00D340C5"/>
    <w:rsid w:val="00D34BB6"/>
    <w:rsid w:val="00D36C30"/>
    <w:rsid w:val="00D36F8D"/>
    <w:rsid w:val="00D408F1"/>
    <w:rsid w:val="00D41BFC"/>
    <w:rsid w:val="00D44662"/>
    <w:rsid w:val="00D471B8"/>
    <w:rsid w:val="00D47414"/>
    <w:rsid w:val="00D5014B"/>
    <w:rsid w:val="00D5028F"/>
    <w:rsid w:val="00D50923"/>
    <w:rsid w:val="00D511A2"/>
    <w:rsid w:val="00D544E5"/>
    <w:rsid w:val="00D55AE6"/>
    <w:rsid w:val="00D57665"/>
    <w:rsid w:val="00D60B67"/>
    <w:rsid w:val="00D61DF9"/>
    <w:rsid w:val="00D64E12"/>
    <w:rsid w:val="00D6508E"/>
    <w:rsid w:val="00D66FBB"/>
    <w:rsid w:val="00D676F1"/>
    <w:rsid w:val="00D72B76"/>
    <w:rsid w:val="00D73417"/>
    <w:rsid w:val="00D7621B"/>
    <w:rsid w:val="00D829C8"/>
    <w:rsid w:val="00D82EB1"/>
    <w:rsid w:val="00D82EF3"/>
    <w:rsid w:val="00D83F7A"/>
    <w:rsid w:val="00D852EB"/>
    <w:rsid w:val="00D87671"/>
    <w:rsid w:val="00D90660"/>
    <w:rsid w:val="00D916FB"/>
    <w:rsid w:val="00D958FF"/>
    <w:rsid w:val="00D95E2B"/>
    <w:rsid w:val="00D96DD5"/>
    <w:rsid w:val="00D973DE"/>
    <w:rsid w:val="00DA0761"/>
    <w:rsid w:val="00DA442E"/>
    <w:rsid w:val="00DA61F5"/>
    <w:rsid w:val="00DA63E7"/>
    <w:rsid w:val="00DA6C42"/>
    <w:rsid w:val="00DA7481"/>
    <w:rsid w:val="00DB26E5"/>
    <w:rsid w:val="00DB36AF"/>
    <w:rsid w:val="00DB6F99"/>
    <w:rsid w:val="00DC076B"/>
    <w:rsid w:val="00DC16C2"/>
    <w:rsid w:val="00DC6A3E"/>
    <w:rsid w:val="00DD2A08"/>
    <w:rsid w:val="00DD6E45"/>
    <w:rsid w:val="00DE019F"/>
    <w:rsid w:val="00DE20F0"/>
    <w:rsid w:val="00DE27D9"/>
    <w:rsid w:val="00DE28FC"/>
    <w:rsid w:val="00DE6C0B"/>
    <w:rsid w:val="00DE7F37"/>
    <w:rsid w:val="00DF2D45"/>
    <w:rsid w:val="00DF4BB5"/>
    <w:rsid w:val="00DF7996"/>
    <w:rsid w:val="00E00441"/>
    <w:rsid w:val="00E005C1"/>
    <w:rsid w:val="00E027AA"/>
    <w:rsid w:val="00E1185B"/>
    <w:rsid w:val="00E12904"/>
    <w:rsid w:val="00E131FC"/>
    <w:rsid w:val="00E15265"/>
    <w:rsid w:val="00E16DB1"/>
    <w:rsid w:val="00E17790"/>
    <w:rsid w:val="00E177D7"/>
    <w:rsid w:val="00E17BCB"/>
    <w:rsid w:val="00E17BFF"/>
    <w:rsid w:val="00E238FA"/>
    <w:rsid w:val="00E23FC5"/>
    <w:rsid w:val="00E24128"/>
    <w:rsid w:val="00E2472C"/>
    <w:rsid w:val="00E276D0"/>
    <w:rsid w:val="00E30979"/>
    <w:rsid w:val="00E30A1C"/>
    <w:rsid w:val="00E30EF7"/>
    <w:rsid w:val="00E32199"/>
    <w:rsid w:val="00E331F5"/>
    <w:rsid w:val="00E33E59"/>
    <w:rsid w:val="00E34981"/>
    <w:rsid w:val="00E374E7"/>
    <w:rsid w:val="00E37AA3"/>
    <w:rsid w:val="00E409AE"/>
    <w:rsid w:val="00E42127"/>
    <w:rsid w:val="00E42D41"/>
    <w:rsid w:val="00E44CE2"/>
    <w:rsid w:val="00E47104"/>
    <w:rsid w:val="00E51B66"/>
    <w:rsid w:val="00E53D1F"/>
    <w:rsid w:val="00E5654F"/>
    <w:rsid w:val="00E61E44"/>
    <w:rsid w:val="00E62D7B"/>
    <w:rsid w:val="00E63C5A"/>
    <w:rsid w:val="00E63FFC"/>
    <w:rsid w:val="00E64231"/>
    <w:rsid w:val="00E65697"/>
    <w:rsid w:val="00E678B9"/>
    <w:rsid w:val="00E73F50"/>
    <w:rsid w:val="00E74D16"/>
    <w:rsid w:val="00E75990"/>
    <w:rsid w:val="00E75A76"/>
    <w:rsid w:val="00E771B6"/>
    <w:rsid w:val="00E7776B"/>
    <w:rsid w:val="00E778B8"/>
    <w:rsid w:val="00E81AD0"/>
    <w:rsid w:val="00E82008"/>
    <w:rsid w:val="00E84850"/>
    <w:rsid w:val="00E85987"/>
    <w:rsid w:val="00E85A4B"/>
    <w:rsid w:val="00E864C4"/>
    <w:rsid w:val="00E871CE"/>
    <w:rsid w:val="00E90329"/>
    <w:rsid w:val="00E9070E"/>
    <w:rsid w:val="00E90CD8"/>
    <w:rsid w:val="00E91C7C"/>
    <w:rsid w:val="00E9487F"/>
    <w:rsid w:val="00E95C28"/>
    <w:rsid w:val="00E962B9"/>
    <w:rsid w:val="00E9776B"/>
    <w:rsid w:val="00EA2300"/>
    <w:rsid w:val="00EA26B1"/>
    <w:rsid w:val="00EA4D2E"/>
    <w:rsid w:val="00EA57B1"/>
    <w:rsid w:val="00EA57DB"/>
    <w:rsid w:val="00EB2F4F"/>
    <w:rsid w:val="00EB49D7"/>
    <w:rsid w:val="00EB7549"/>
    <w:rsid w:val="00EB7A4C"/>
    <w:rsid w:val="00EC4B82"/>
    <w:rsid w:val="00EC695B"/>
    <w:rsid w:val="00EC6B11"/>
    <w:rsid w:val="00ED053D"/>
    <w:rsid w:val="00ED075F"/>
    <w:rsid w:val="00ED21AF"/>
    <w:rsid w:val="00ED5860"/>
    <w:rsid w:val="00ED7A9E"/>
    <w:rsid w:val="00EE4C97"/>
    <w:rsid w:val="00EF1365"/>
    <w:rsid w:val="00EF4BC1"/>
    <w:rsid w:val="00EF5C58"/>
    <w:rsid w:val="00EF6952"/>
    <w:rsid w:val="00EF734B"/>
    <w:rsid w:val="00F00936"/>
    <w:rsid w:val="00F00EEF"/>
    <w:rsid w:val="00F012E9"/>
    <w:rsid w:val="00F016F1"/>
    <w:rsid w:val="00F022A5"/>
    <w:rsid w:val="00F032A3"/>
    <w:rsid w:val="00F0392F"/>
    <w:rsid w:val="00F047DE"/>
    <w:rsid w:val="00F050EC"/>
    <w:rsid w:val="00F07612"/>
    <w:rsid w:val="00F130D2"/>
    <w:rsid w:val="00F149E7"/>
    <w:rsid w:val="00F21A05"/>
    <w:rsid w:val="00F23351"/>
    <w:rsid w:val="00F24132"/>
    <w:rsid w:val="00F24FBE"/>
    <w:rsid w:val="00F250B4"/>
    <w:rsid w:val="00F30095"/>
    <w:rsid w:val="00F30E35"/>
    <w:rsid w:val="00F32041"/>
    <w:rsid w:val="00F32975"/>
    <w:rsid w:val="00F35ECA"/>
    <w:rsid w:val="00F35FB3"/>
    <w:rsid w:val="00F37A31"/>
    <w:rsid w:val="00F402FF"/>
    <w:rsid w:val="00F40A73"/>
    <w:rsid w:val="00F42E54"/>
    <w:rsid w:val="00F43B59"/>
    <w:rsid w:val="00F45919"/>
    <w:rsid w:val="00F479CA"/>
    <w:rsid w:val="00F51BDA"/>
    <w:rsid w:val="00F53171"/>
    <w:rsid w:val="00F549FE"/>
    <w:rsid w:val="00F5500F"/>
    <w:rsid w:val="00F554AC"/>
    <w:rsid w:val="00F57CA3"/>
    <w:rsid w:val="00F60E60"/>
    <w:rsid w:val="00F627E0"/>
    <w:rsid w:val="00F62988"/>
    <w:rsid w:val="00F62FEB"/>
    <w:rsid w:val="00F63021"/>
    <w:rsid w:val="00F6636C"/>
    <w:rsid w:val="00F6704F"/>
    <w:rsid w:val="00F679E7"/>
    <w:rsid w:val="00F70F09"/>
    <w:rsid w:val="00F71A57"/>
    <w:rsid w:val="00F71F90"/>
    <w:rsid w:val="00F721D0"/>
    <w:rsid w:val="00F73C35"/>
    <w:rsid w:val="00F741A8"/>
    <w:rsid w:val="00F74F20"/>
    <w:rsid w:val="00F803D1"/>
    <w:rsid w:val="00F80536"/>
    <w:rsid w:val="00F816E8"/>
    <w:rsid w:val="00F8189D"/>
    <w:rsid w:val="00F83914"/>
    <w:rsid w:val="00F84609"/>
    <w:rsid w:val="00F852EC"/>
    <w:rsid w:val="00F85E42"/>
    <w:rsid w:val="00F90EBE"/>
    <w:rsid w:val="00F91451"/>
    <w:rsid w:val="00F9250E"/>
    <w:rsid w:val="00F94518"/>
    <w:rsid w:val="00F966A2"/>
    <w:rsid w:val="00F9679A"/>
    <w:rsid w:val="00F96818"/>
    <w:rsid w:val="00F970AD"/>
    <w:rsid w:val="00FA0148"/>
    <w:rsid w:val="00FA061B"/>
    <w:rsid w:val="00FA171C"/>
    <w:rsid w:val="00FA31F4"/>
    <w:rsid w:val="00FA3256"/>
    <w:rsid w:val="00FA407D"/>
    <w:rsid w:val="00FA5114"/>
    <w:rsid w:val="00FA6097"/>
    <w:rsid w:val="00FA674E"/>
    <w:rsid w:val="00FB2DDE"/>
    <w:rsid w:val="00FB37FB"/>
    <w:rsid w:val="00FB577D"/>
    <w:rsid w:val="00FC0A51"/>
    <w:rsid w:val="00FC3729"/>
    <w:rsid w:val="00FC3735"/>
    <w:rsid w:val="00FC37D5"/>
    <w:rsid w:val="00FC4550"/>
    <w:rsid w:val="00FC7D9F"/>
    <w:rsid w:val="00FC7F74"/>
    <w:rsid w:val="00FD2208"/>
    <w:rsid w:val="00FD2F5A"/>
    <w:rsid w:val="00FD375A"/>
    <w:rsid w:val="00FD4A84"/>
    <w:rsid w:val="00FD577D"/>
    <w:rsid w:val="00FD5F2D"/>
    <w:rsid w:val="00FD6A45"/>
    <w:rsid w:val="00FE0E55"/>
    <w:rsid w:val="00FE17B8"/>
    <w:rsid w:val="00FE72A6"/>
    <w:rsid w:val="00FE7700"/>
    <w:rsid w:val="00FF3DE1"/>
    <w:rsid w:val="00FF675A"/>
    <w:rsid w:val="00FF6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112C3B"/>
  <w15:docId w15:val="{9FC57E8A-A4B0-4A9A-8CBD-BED0CDC9D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1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0"/>
    <w:qFormat/>
    <w:rsid w:val="005F6D29"/>
    <w:rPr>
      <w:rFonts w:ascii="Times New Roman" w:eastAsia="Times New Roman" w:hAnsi="Times New Roman"/>
      <w:bCs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F6D29"/>
    <w:pPr>
      <w:contextualSpacing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5F6D29"/>
    <w:pPr>
      <w:spacing w:before="240" w:after="240"/>
      <w:outlineLvl w:val="1"/>
    </w:pPr>
    <w:rPr>
      <w:b/>
      <w:szCs w:val="26"/>
    </w:rPr>
  </w:style>
  <w:style w:type="paragraph" w:styleId="3">
    <w:name w:val="heading 3"/>
    <w:basedOn w:val="a"/>
    <w:next w:val="a"/>
    <w:link w:val="30"/>
    <w:uiPriority w:val="9"/>
    <w:qFormat/>
    <w:rsid w:val="005F6D29"/>
    <w:pPr>
      <w:keepNext/>
      <w:spacing w:before="240" w:after="240"/>
      <w:outlineLvl w:val="2"/>
    </w:pPr>
    <w:rPr>
      <w:b/>
      <w:bCs w:val="0"/>
    </w:rPr>
  </w:style>
  <w:style w:type="paragraph" w:styleId="4">
    <w:name w:val="heading 4"/>
    <w:basedOn w:val="a"/>
    <w:next w:val="a"/>
    <w:link w:val="40"/>
    <w:uiPriority w:val="9"/>
    <w:qFormat/>
    <w:rsid w:val="005F6D29"/>
    <w:pPr>
      <w:spacing w:before="200"/>
      <w:outlineLvl w:val="3"/>
    </w:pPr>
    <w:rPr>
      <w:rFonts w:ascii="Cambria" w:hAnsi="Cambria"/>
      <w:b/>
      <w:i/>
      <w:iCs/>
      <w:sz w:val="20"/>
      <w:szCs w:val="20"/>
    </w:rPr>
  </w:style>
  <w:style w:type="paragraph" w:styleId="5">
    <w:name w:val="heading 5"/>
    <w:basedOn w:val="a"/>
    <w:next w:val="a"/>
    <w:link w:val="50"/>
    <w:uiPriority w:val="9"/>
    <w:qFormat/>
    <w:rsid w:val="005F6D29"/>
    <w:pPr>
      <w:keepNext/>
      <w:keepLines/>
      <w:spacing w:before="40" w:line="259" w:lineRule="auto"/>
      <w:outlineLvl w:val="4"/>
    </w:pPr>
    <w:rPr>
      <w:rFonts w:asciiTheme="majorHAnsi" w:eastAsiaTheme="majorEastAsia" w:hAnsiTheme="majorHAnsi" w:cstheme="majorBidi"/>
      <w:bCs w:val="0"/>
      <w:color w:val="2E74B5" w:themeColor="accent1" w:themeShade="BF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5F6D29"/>
    <w:pPr>
      <w:keepNext/>
      <w:keepLines/>
      <w:spacing w:before="40" w:line="259" w:lineRule="auto"/>
      <w:outlineLvl w:val="5"/>
    </w:pPr>
    <w:rPr>
      <w:rFonts w:asciiTheme="majorHAnsi" w:eastAsiaTheme="majorEastAsia" w:hAnsiTheme="majorHAnsi" w:cstheme="majorBidi"/>
      <w:bCs w:val="0"/>
      <w:color w:val="1F4D78" w:themeColor="accent1" w:themeShade="7F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qFormat/>
    <w:rsid w:val="005F6D29"/>
    <w:pPr>
      <w:keepNext/>
      <w:keepLines/>
      <w:spacing w:before="40" w:line="259" w:lineRule="auto"/>
      <w:outlineLvl w:val="6"/>
    </w:pPr>
    <w:rPr>
      <w:rFonts w:asciiTheme="majorHAnsi" w:eastAsiaTheme="majorEastAsia" w:hAnsiTheme="majorHAnsi" w:cstheme="majorBidi"/>
      <w:bCs w:val="0"/>
      <w:i/>
      <w:iCs/>
      <w:color w:val="1F4D78" w:themeColor="accent1" w:themeShade="7F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qFormat/>
    <w:rsid w:val="005F6D29"/>
    <w:pPr>
      <w:keepNext/>
      <w:keepLines/>
      <w:spacing w:before="40" w:line="259" w:lineRule="auto"/>
      <w:outlineLvl w:val="7"/>
    </w:pPr>
    <w:rPr>
      <w:rFonts w:asciiTheme="majorHAnsi" w:eastAsiaTheme="majorEastAsia" w:hAnsiTheme="majorHAnsi" w:cstheme="majorBidi"/>
      <w:bCs w:val="0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"/>
    <w:next w:val="a"/>
    <w:link w:val="90"/>
    <w:uiPriority w:val="9"/>
    <w:qFormat/>
    <w:rsid w:val="005F6D29"/>
    <w:pPr>
      <w:keepNext/>
      <w:keepLines/>
      <w:spacing w:before="40" w:line="259" w:lineRule="auto"/>
      <w:outlineLvl w:val="8"/>
    </w:pPr>
    <w:rPr>
      <w:rFonts w:asciiTheme="majorHAnsi" w:eastAsiaTheme="majorEastAsia" w:hAnsiTheme="majorHAnsi" w:cstheme="majorBidi"/>
      <w:bCs w:val="0"/>
      <w:i/>
      <w:iCs/>
      <w:color w:val="272727" w:themeColor="text1" w:themeTint="D8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F6D29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20">
    <w:name w:val="Заголовок 2 Знак"/>
    <w:link w:val="2"/>
    <w:uiPriority w:val="9"/>
    <w:rsid w:val="005F6D29"/>
    <w:rPr>
      <w:rFonts w:ascii="Times New Roman" w:eastAsia="Times New Roman" w:hAnsi="Times New Roman"/>
      <w:b/>
      <w:bCs/>
      <w:sz w:val="24"/>
      <w:szCs w:val="26"/>
    </w:rPr>
  </w:style>
  <w:style w:type="character" w:customStyle="1" w:styleId="30">
    <w:name w:val="Заголовок 3 Знак"/>
    <w:link w:val="3"/>
    <w:uiPriority w:val="9"/>
    <w:rsid w:val="005F6D29"/>
    <w:rPr>
      <w:rFonts w:ascii="Times New Roman" w:eastAsia="Times New Roman" w:hAnsi="Times New Roman"/>
      <w:b/>
      <w:sz w:val="24"/>
      <w:szCs w:val="24"/>
    </w:rPr>
  </w:style>
  <w:style w:type="character" w:customStyle="1" w:styleId="40">
    <w:name w:val="Заголовок 4 Знак"/>
    <w:link w:val="4"/>
    <w:uiPriority w:val="9"/>
    <w:rsid w:val="005F6D29"/>
    <w:rPr>
      <w:rFonts w:ascii="Cambria" w:eastAsia="Times New Roman" w:hAnsi="Cambria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rsid w:val="005F6D29"/>
    <w:rPr>
      <w:rFonts w:asciiTheme="majorHAnsi" w:eastAsiaTheme="majorEastAsia" w:hAnsiTheme="majorHAnsi" w:cstheme="majorBidi"/>
      <w:color w:val="2E74B5" w:themeColor="accent1" w:themeShade="BF"/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rsid w:val="005F6D29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rsid w:val="005F6D29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eastAsia="en-US"/>
    </w:rPr>
  </w:style>
  <w:style w:type="character" w:customStyle="1" w:styleId="80">
    <w:name w:val="Заголовок 8 Знак"/>
    <w:basedOn w:val="a0"/>
    <w:link w:val="8"/>
    <w:uiPriority w:val="9"/>
    <w:rsid w:val="005F6D29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character" w:customStyle="1" w:styleId="90">
    <w:name w:val="Заголовок 9 Знак"/>
    <w:basedOn w:val="a0"/>
    <w:link w:val="9"/>
    <w:uiPriority w:val="9"/>
    <w:rsid w:val="005F6D2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407766"/>
  </w:style>
  <w:style w:type="paragraph" w:styleId="a3">
    <w:name w:val="footer"/>
    <w:basedOn w:val="a"/>
    <w:link w:val="a4"/>
    <w:uiPriority w:val="99"/>
    <w:unhideWhenUsed/>
    <w:rsid w:val="00407766"/>
    <w:pPr>
      <w:tabs>
        <w:tab w:val="center" w:pos="4677"/>
        <w:tab w:val="right" w:pos="9355"/>
      </w:tabs>
    </w:pPr>
    <w:rPr>
      <w:bCs w:val="0"/>
    </w:rPr>
  </w:style>
  <w:style w:type="character" w:customStyle="1" w:styleId="a4">
    <w:name w:val="Нижний колонтитул Знак"/>
    <w:basedOn w:val="a0"/>
    <w:link w:val="a3"/>
    <w:uiPriority w:val="99"/>
    <w:rsid w:val="00407766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table" w:styleId="a5">
    <w:name w:val="Table Grid"/>
    <w:basedOn w:val="a1"/>
    <w:uiPriority w:val="99"/>
    <w:rsid w:val="005F6D2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uiPriority w:val="99"/>
    <w:rsid w:val="00407766"/>
    <w:rPr>
      <w:bCs w:val="0"/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rsid w:val="00407766"/>
    <w:rPr>
      <w:rFonts w:ascii="Times New Roman" w:eastAsia="Times New Roman" w:hAnsi="Times New Roman" w:cs="Times New Roman"/>
      <w:bCs/>
      <w:sz w:val="20"/>
      <w:szCs w:val="20"/>
    </w:rPr>
  </w:style>
  <w:style w:type="character" w:styleId="a8">
    <w:name w:val="footnote reference"/>
    <w:uiPriority w:val="99"/>
    <w:semiHidden/>
    <w:rsid w:val="005F6D29"/>
    <w:rPr>
      <w:rFonts w:cs="Times New Roman"/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5F6D2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F6D29"/>
    <w:rPr>
      <w:rFonts w:ascii="Segoe UI" w:eastAsia="Times New Roman" w:hAnsi="Segoe UI" w:cs="Segoe UI"/>
      <w:bCs/>
      <w:sz w:val="18"/>
      <w:szCs w:val="18"/>
    </w:rPr>
  </w:style>
  <w:style w:type="paragraph" w:styleId="ab">
    <w:name w:val="endnote text"/>
    <w:aliases w:val="Знак4"/>
    <w:basedOn w:val="a"/>
    <w:link w:val="ac"/>
    <w:uiPriority w:val="99"/>
    <w:rsid w:val="005F6D29"/>
    <w:rPr>
      <w:bCs w:val="0"/>
      <w:sz w:val="22"/>
      <w:szCs w:val="22"/>
    </w:rPr>
  </w:style>
  <w:style w:type="character" w:customStyle="1" w:styleId="ac">
    <w:name w:val="Текст концевой сноски Знак"/>
    <w:aliases w:val="Знак4 Знак"/>
    <w:link w:val="ab"/>
    <w:uiPriority w:val="99"/>
    <w:rsid w:val="005F6D29"/>
    <w:rPr>
      <w:rFonts w:ascii="Times New Roman" w:eastAsia="Times New Roman" w:hAnsi="Times New Roman"/>
      <w:sz w:val="22"/>
      <w:szCs w:val="22"/>
    </w:rPr>
  </w:style>
  <w:style w:type="character" w:styleId="ad">
    <w:name w:val="endnote reference"/>
    <w:uiPriority w:val="10"/>
    <w:rsid w:val="005F6D29"/>
    <w:rPr>
      <w:vertAlign w:val="superscript"/>
    </w:rPr>
  </w:style>
  <w:style w:type="character" w:styleId="ae">
    <w:name w:val="page number"/>
    <w:uiPriority w:val="99"/>
    <w:rsid w:val="005F6D29"/>
  </w:style>
  <w:style w:type="paragraph" w:styleId="af">
    <w:name w:val="header"/>
    <w:basedOn w:val="a"/>
    <w:link w:val="af0"/>
    <w:uiPriority w:val="99"/>
    <w:rsid w:val="00407766"/>
    <w:pPr>
      <w:tabs>
        <w:tab w:val="center" w:pos="4677"/>
        <w:tab w:val="right" w:pos="9355"/>
      </w:tabs>
      <w:jc w:val="center"/>
    </w:pPr>
    <w:rPr>
      <w:bCs w:val="0"/>
    </w:rPr>
  </w:style>
  <w:style w:type="character" w:customStyle="1" w:styleId="af0">
    <w:name w:val="Верхний колонтитул Знак"/>
    <w:basedOn w:val="a0"/>
    <w:link w:val="af"/>
    <w:uiPriority w:val="99"/>
    <w:rsid w:val="00407766"/>
    <w:rPr>
      <w:rFonts w:ascii="Times New Roman" w:eastAsia="Times New Roman" w:hAnsi="Times New Roman" w:cs="Times New Roman"/>
      <w:bCs/>
      <w:sz w:val="24"/>
      <w:szCs w:val="24"/>
    </w:rPr>
  </w:style>
  <w:style w:type="paragraph" w:styleId="af1">
    <w:name w:val="List Paragraph"/>
    <w:basedOn w:val="a"/>
    <w:uiPriority w:val="34"/>
    <w:qFormat/>
    <w:rsid w:val="00407766"/>
    <w:pPr>
      <w:ind w:left="720"/>
      <w:contextualSpacing/>
    </w:pPr>
  </w:style>
  <w:style w:type="character" w:styleId="af2">
    <w:name w:val="Strong"/>
    <w:uiPriority w:val="22"/>
    <w:qFormat/>
    <w:rsid w:val="00407766"/>
    <w:rPr>
      <w:b/>
      <w:bCs/>
    </w:rPr>
  </w:style>
  <w:style w:type="paragraph" w:styleId="af3">
    <w:name w:val="Title"/>
    <w:basedOn w:val="a"/>
    <w:next w:val="a"/>
    <w:link w:val="af4"/>
    <w:qFormat/>
    <w:rsid w:val="005F6D29"/>
    <w:pPr>
      <w:contextualSpacing/>
      <w:jc w:val="center"/>
    </w:pPr>
    <w:rPr>
      <w:bCs w:val="0"/>
      <w:spacing w:val="5"/>
      <w:sz w:val="52"/>
      <w:szCs w:val="52"/>
    </w:rPr>
  </w:style>
  <w:style w:type="character" w:customStyle="1" w:styleId="af4">
    <w:name w:val="Заголовок Знак"/>
    <w:basedOn w:val="a0"/>
    <w:link w:val="af3"/>
    <w:rsid w:val="005F6D29"/>
    <w:rPr>
      <w:rFonts w:ascii="Times New Roman" w:eastAsia="Times New Roman" w:hAnsi="Times New Roman"/>
      <w:spacing w:val="5"/>
      <w:sz w:val="52"/>
      <w:szCs w:val="52"/>
    </w:rPr>
  </w:style>
  <w:style w:type="character" w:styleId="af5">
    <w:name w:val="annotation reference"/>
    <w:basedOn w:val="a0"/>
    <w:uiPriority w:val="99"/>
    <w:semiHidden/>
    <w:unhideWhenUsed/>
    <w:rsid w:val="005F6D29"/>
    <w:rPr>
      <w:sz w:val="16"/>
      <w:szCs w:val="16"/>
    </w:rPr>
  </w:style>
  <w:style w:type="paragraph" w:styleId="af6">
    <w:name w:val="annotation text"/>
    <w:basedOn w:val="a"/>
    <w:link w:val="af7"/>
    <w:uiPriority w:val="99"/>
    <w:unhideWhenUsed/>
    <w:rsid w:val="005F6D29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rsid w:val="005F6D29"/>
    <w:rPr>
      <w:rFonts w:ascii="Times New Roman" w:eastAsia="Times New Roman" w:hAnsi="Times New Roman"/>
      <w:bCs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F6D29"/>
    <w:rPr>
      <w:b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F6D29"/>
    <w:rPr>
      <w:rFonts w:ascii="Times New Roman" w:eastAsia="Times New Roman" w:hAnsi="Times New Roman"/>
      <w:b/>
      <w:bCs/>
    </w:rPr>
  </w:style>
  <w:style w:type="paragraph" w:customStyle="1" w:styleId="afa">
    <w:name w:val="С_Т"/>
    <w:link w:val="afb"/>
    <w:qFormat/>
    <w:rsid w:val="005F6D29"/>
    <w:pPr>
      <w:suppressAutoHyphens/>
    </w:pPr>
    <w:rPr>
      <w:rFonts w:ascii="Times New Roman" w:eastAsia="Times New Roman" w:hAnsi="Times New Roman"/>
      <w:bCs/>
      <w:sz w:val="24"/>
      <w:szCs w:val="24"/>
    </w:rPr>
  </w:style>
  <w:style w:type="character" w:customStyle="1" w:styleId="afb">
    <w:name w:val="С_Т Знак"/>
    <w:link w:val="afa"/>
    <w:rsid w:val="005F6D29"/>
    <w:rPr>
      <w:rFonts w:ascii="Times New Roman" w:eastAsia="Times New Roman" w:hAnsi="Times New Roman"/>
      <w:bCs/>
      <w:sz w:val="24"/>
      <w:szCs w:val="24"/>
    </w:rPr>
  </w:style>
  <w:style w:type="table" w:customStyle="1" w:styleId="12">
    <w:name w:val="Сетка таблицы светлая1"/>
    <w:basedOn w:val="a1"/>
    <w:uiPriority w:val="40"/>
    <w:rsid w:val="005F6D29"/>
    <w:rPr>
      <w:rFonts w:eastAsia="Times New Roman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21">
    <w:name w:val="toc 2"/>
    <w:basedOn w:val="a"/>
    <w:next w:val="a"/>
    <w:autoRedefine/>
    <w:uiPriority w:val="39"/>
    <w:unhideWhenUsed/>
    <w:rsid w:val="005F6D29"/>
    <w:pPr>
      <w:tabs>
        <w:tab w:val="right" w:leader="dot" w:pos="10205"/>
      </w:tabs>
      <w:ind w:left="240"/>
    </w:pPr>
  </w:style>
  <w:style w:type="paragraph" w:styleId="13">
    <w:name w:val="toc 1"/>
    <w:next w:val="a"/>
    <w:autoRedefine/>
    <w:uiPriority w:val="39"/>
    <w:unhideWhenUsed/>
    <w:qFormat/>
    <w:rsid w:val="005F6D29"/>
    <w:pPr>
      <w:tabs>
        <w:tab w:val="right" w:leader="dot" w:pos="10195"/>
      </w:tabs>
    </w:pPr>
    <w:rPr>
      <w:rFonts w:ascii="Times New Roman" w:eastAsia="Times New Roman" w:hAnsi="Times New Roman"/>
      <w:noProof/>
      <w:sz w:val="24"/>
      <w:szCs w:val="22"/>
    </w:rPr>
  </w:style>
  <w:style w:type="paragraph" w:styleId="31">
    <w:name w:val="toc 3"/>
    <w:basedOn w:val="a"/>
    <w:next w:val="a"/>
    <w:autoRedefine/>
    <w:uiPriority w:val="39"/>
    <w:semiHidden/>
    <w:qFormat/>
    <w:rsid w:val="005F6D29"/>
    <w:pPr>
      <w:spacing w:after="100"/>
      <w:ind w:left="440"/>
    </w:pPr>
    <w:rPr>
      <w:rFonts w:ascii="Calibri" w:hAnsi="Calibri"/>
    </w:rPr>
  </w:style>
  <w:style w:type="paragraph" w:customStyle="1" w:styleId="afc">
    <w:name w:val="Утв"/>
    <w:basedOn w:val="a"/>
    <w:rsid w:val="005F6D29"/>
    <w:pPr>
      <w:spacing w:after="120"/>
      <w:ind w:left="5812"/>
      <w:contextualSpacing/>
      <w:jc w:val="center"/>
    </w:pPr>
    <w:rPr>
      <w:bCs w:val="0"/>
      <w:spacing w:val="5"/>
      <w:sz w:val="28"/>
      <w:szCs w:val="28"/>
    </w:rPr>
  </w:style>
  <w:style w:type="paragraph" w:customStyle="1" w:styleId="afd">
    <w:name w:val="Назв"/>
    <w:basedOn w:val="a"/>
    <w:rsid w:val="005F6D29"/>
    <w:pPr>
      <w:spacing w:before="240" w:after="240"/>
      <w:jc w:val="center"/>
    </w:pPr>
    <w:rPr>
      <w:b/>
      <w:sz w:val="28"/>
    </w:rPr>
  </w:style>
  <w:style w:type="paragraph" w:styleId="afe">
    <w:name w:val="Revision"/>
    <w:hidden/>
    <w:uiPriority w:val="99"/>
    <w:semiHidden/>
    <w:rsid w:val="005F6D29"/>
    <w:rPr>
      <w:rFonts w:ascii="Times New Roman" w:eastAsia="Times New Roman" w:hAnsi="Times New Roman"/>
      <w:bCs/>
      <w:sz w:val="24"/>
      <w:szCs w:val="24"/>
    </w:rPr>
  </w:style>
  <w:style w:type="character" w:styleId="aff">
    <w:name w:val="FollowedHyperlink"/>
    <w:uiPriority w:val="99"/>
    <w:semiHidden/>
    <w:unhideWhenUsed/>
    <w:rsid w:val="005F6D29"/>
    <w:rPr>
      <w:color w:val="954F72"/>
      <w:u w:val="single"/>
    </w:rPr>
  </w:style>
  <w:style w:type="paragraph" w:customStyle="1" w:styleId="aff0">
    <w:name w:val="С_Т_Ц"/>
    <w:basedOn w:val="a"/>
    <w:qFormat/>
    <w:rsid w:val="005F6D29"/>
    <w:pPr>
      <w:suppressAutoHyphens/>
      <w:jc w:val="center"/>
    </w:pPr>
  </w:style>
  <w:style w:type="paragraph" w:customStyle="1" w:styleId="100">
    <w:name w:val="СМ_10"/>
    <w:basedOn w:val="a"/>
    <w:qFormat/>
    <w:rsid w:val="005F6D29"/>
    <w:pPr>
      <w:suppressAutoHyphens/>
    </w:pPr>
    <w:rPr>
      <w:sz w:val="20"/>
      <w:szCs w:val="20"/>
    </w:rPr>
  </w:style>
  <w:style w:type="paragraph" w:customStyle="1" w:styleId="101">
    <w:name w:val="СМ_10_Ц"/>
    <w:basedOn w:val="a"/>
    <w:qFormat/>
    <w:rsid w:val="005F6D29"/>
    <w:pPr>
      <w:suppressAutoHyphens/>
      <w:jc w:val="center"/>
    </w:pPr>
    <w:rPr>
      <w:sz w:val="20"/>
      <w:szCs w:val="20"/>
    </w:rPr>
  </w:style>
  <w:style w:type="character" w:styleId="aff1">
    <w:name w:val="Hyperlink"/>
    <w:basedOn w:val="a0"/>
    <w:uiPriority w:val="99"/>
    <w:unhideWhenUsed/>
    <w:rsid w:val="005F6D29"/>
    <w:rPr>
      <w:color w:val="0563C1" w:themeColor="hyperlink"/>
      <w:u w:val="single"/>
    </w:rPr>
  </w:style>
  <w:style w:type="paragraph" w:customStyle="1" w:styleId="22">
    <w:name w:val="Заг2"/>
    <w:uiPriority w:val="8"/>
    <w:qFormat/>
    <w:rsid w:val="005F6D29"/>
    <w:pPr>
      <w:spacing w:before="240" w:after="120"/>
    </w:pPr>
    <w:rPr>
      <w:rFonts w:ascii="Times New Roman" w:eastAsia="Times New Roman" w:hAnsi="Times New Roman"/>
      <w:b/>
      <w:bCs/>
      <w:sz w:val="24"/>
      <w:szCs w:val="24"/>
    </w:rPr>
  </w:style>
  <w:style w:type="character" w:styleId="aff2">
    <w:name w:val="Emphasis"/>
    <w:basedOn w:val="a0"/>
    <w:uiPriority w:val="20"/>
    <w:qFormat/>
    <w:rsid w:val="005D2D7B"/>
    <w:rPr>
      <w:i/>
      <w:iCs/>
    </w:rPr>
  </w:style>
  <w:style w:type="character" w:customStyle="1" w:styleId="aff3">
    <w:name w:val="Термин"/>
    <w:basedOn w:val="a0"/>
    <w:uiPriority w:val="1"/>
    <w:qFormat/>
    <w:rsid w:val="005F6D29"/>
    <w:rPr>
      <w:b/>
    </w:rPr>
  </w:style>
  <w:style w:type="paragraph" w:customStyle="1" w:styleId="ConsPlusNormal">
    <w:name w:val="ConsPlusNormal"/>
    <w:qFormat/>
    <w:rsid w:val="007732DB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Default">
    <w:name w:val="Default"/>
    <w:rsid w:val="008812E0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customStyle="1" w:styleId="formattext">
    <w:name w:val="formattext"/>
    <w:basedOn w:val="a"/>
    <w:rsid w:val="00082B45"/>
    <w:pPr>
      <w:spacing w:before="100" w:beforeAutospacing="1" w:after="100" w:afterAutospacing="1"/>
    </w:pPr>
    <w:rPr>
      <w:bCs w:val="0"/>
    </w:rPr>
  </w:style>
  <w:style w:type="character" w:customStyle="1" w:styleId="match">
    <w:name w:val="match"/>
    <w:basedOn w:val="a0"/>
    <w:rsid w:val="00C4642B"/>
  </w:style>
  <w:style w:type="paragraph" w:customStyle="1" w:styleId="headertext">
    <w:name w:val="headertext"/>
    <w:basedOn w:val="a"/>
    <w:rsid w:val="00C4642B"/>
    <w:pPr>
      <w:spacing w:before="100" w:beforeAutospacing="1" w:after="100" w:afterAutospacing="1"/>
    </w:pPr>
    <w:rPr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6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0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8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95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2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26" Type="http://schemas.openxmlformats.org/officeDocument/2006/relationships/hyperlink" Target="consultantplus://offline/ref=3F90DE0ABCA42623A0D47517DA923CE40B300FD3422B87DD04D546233D4958058A870DCD1FE9E5F930E0C6AEE1AF5098D93B0A7310A9E757nEGCN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859C9B7B0032E4A390EE7E8BA1C6EAE49754431DF8B52C2E405AED10AE295133D32DF7B2FB206E28EABC07087B14F5E8A0EE1F8467F58C47m4G0N" TargetMode="Externa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hyperlink" Target="consultantplus://offline/ref=3F90DE0ABCA42623A0D47517DA923CE40B340DD34E2E87DD04D546233D4958058A870DCD1FECE3F030E0C6AEE1AF5098D93B0A7310A9E757nEGCN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yperlink" Target="consultantplus://offline/ref=859C9B7B0032E4A390EE7E8BA1C6EAE49754431DF8B52C2E405AED10AE295133D32DF7B2FB206C2FECBC07087B14F5E8A0EE1F8467F58C47m4G0N" TargetMode="External"/><Relationship Id="rId29" Type="http://schemas.openxmlformats.org/officeDocument/2006/relationships/hyperlink" Target="consultantplus://offline/ref=3F90DE0ABCA42623A0D47517DA923CE40B300FD3422B87DD04D546233D4958058A870DCD1FEBE1F130E0C6AEE1AF5098D93B0A7310A9E757nEGC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consultantplus://offline/ref=3F90DE0ABCA42623A0D47517DA923CE40B300FD3422B87DD04D546233D4958058A870DCD1FEAE2F037E0C6AEE1AF5098D93B0A7310A9E757nEGCN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yperlink" Target="consultantplus://offline/ref=3F90DE0ABCA42623A0D47517DA923CE40B300FD3422B87DD04D546233D4958058A870DCD1FEAE0F731E0C6AEE1AF5098D93B0A7310A9E757nEGCN" TargetMode="External"/><Relationship Id="rId28" Type="http://schemas.openxmlformats.org/officeDocument/2006/relationships/hyperlink" Target="consultantplus://offline/ref=3F90DE0ABCA42623A0D47517DA923CE40B300FD3422B87DD04D546233D4958058A870DCD1FEAE2F037E0C6AEE1AF5098D93B0A7310A9E757nEGCN" TargetMode="External"/><Relationship Id="rId10" Type="http://schemas.openxmlformats.org/officeDocument/2006/relationships/hyperlink" Target="consultantplus://offline/ref=859C9B7B0032E4A390EE7E8BA1C6EAE495534613F6B62C2E405AED10AE295133D32DF7B2FB22642CECBC07087B14F5E8A0EE1F8467F58C47m4G0N" TargetMode="External"/><Relationship Id="rId19" Type="http://schemas.openxmlformats.org/officeDocument/2006/relationships/hyperlink" Target="consultantplus://offline/ref=859C9B7B0032E4A390EE7E8BA1C6EAE49750411DF4B02C2E405AED10AE295133D32DF7B2FB266F28EDBC07087B14F5E8A0EE1F8467F58C47m4G0N" TargetMode="External"/><Relationship Id="rId31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C83EDFC15BF8FE3248286CE4E199E4FF1FDB9B634C479C2BD93EC3314D503D97030449834C81DA47C361D4E353B9A941EF62994E7329866YDi8J" TargetMode="External"/><Relationship Id="rId14" Type="http://schemas.openxmlformats.org/officeDocument/2006/relationships/footer" Target="footer2.xml"/><Relationship Id="rId22" Type="http://schemas.openxmlformats.org/officeDocument/2006/relationships/hyperlink" Target="consultantplus://offline/ref=3F90DE0ABCA42623A0D47517DA923CE40B340DD34E2E87DD04D546233D4958058A870DCD1FECE3F030E0C6AEE1AF5098D93B0A7310A9E757nEGCN" TargetMode="External"/><Relationship Id="rId27" Type="http://schemas.openxmlformats.org/officeDocument/2006/relationships/hyperlink" Target="consultantplus://offline/ref=3F90DE0ABCA42623A0D47517DA923CE40B300FD3422B87DD04D546233D4958058A870DCD1FEAE0F731E0C6AEE1AF5098D93B0A7310A9E757nEGCN" TargetMode="External"/><Relationship Id="rId30" Type="http://schemas.openxmlformats.org/officeDocument/2006/relationships/header" Target="header5.xml"/><Relationship Id="rId8" Type="http://schemas.openxmlformats.org/officeDocument/2006/relationships/hyperlink" Target="consultantplus://offline/ref=859C9B7B0032E4A390EE7E8BA1C6EAE49750411DF4B02C2E405AED10AE295133D32DF7B2FB266F28EDBC07087B14F5E8A0EE1F8467F58C47m4G0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leg\OneDrive\&#1055;&#1088;&#1086;&#1092;&#1089;&#1090;&#1072;&#1085;&#1076;&#1072;&#1088;&#1090;&#1099;\&#1064;&#1072;&#1073;&#1083;&#1086;&#1085;%20&#1055;&#105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298F6D-9067-452D-93D0-359139110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C:\Users\Oleg\OneDrive\Профстандарты\Шаблон ПС.dotx</Template>
  <TotalTime>0</TotalTime>
  <Pages>24</Pages>
  <Words>8742</Words>
  <Characters>49834</Characters>
  <Application>Microsoft Office Word</Application>
  <DocSecurity>0</DocSecurity>
  <Lines>415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Лидия Викторовна Козлова</cp:lastModifiedBy>
  <cp:revision>2</cp:revision>
  <cp:lastPrinted>2020-10-20T07:34:00Z</cp:lastPrinted>
  <dcterms:created xsi:type="dcterms:W3CDTF">2020-11-20T11:48:00Z</dcterms:created>
  <dcterms:modified xsi:type="dcterms:W3CDTF">2020-11-20T11:48:00Z</dcterms:modified>
</cp:coreProperties>
</file>